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3F61D" w14:textId="29ADA56E" w:rsidR="008A5D3B" w:rsidRDefault="008A5D3B" w:rsidP="008A5D3B">
      <w:pPr>
        <w:spacing w:line="360" w:lineRule="auto"/>
        <w:rPr>
          <w:rFonts w:ascii="Century Gothic" w:eastAsia="Poppins" w:hAnsi="Century Gothic" w:cs="Poppins"/>
          <w:b/>
          <w:bCs/>
          <w:color w:val="000000"/>
        </w:rPr>
      </w:pPr>
      <w:r w:rsidRPr="00106E70">
        <w:rPr>
          <w:rFonts w:ascii="Century Gothic" w:hAnsi="Century Gothic"/>
          <w:noProof/>
        </w:rPr>
        <mc:AlternateContent>
          <mc:Choice Requires="wps">
            <w:drawing>
              <wp:anchor distT="0" distB="0" distL="114300" distR="114300" simplePos="0" relativeHeight="251666432" behindDoc="0" locked="0" layoutInCell="1" allowOverlap="1" wp14:anchorId="0C83CDAA" wp14:editId="72BEF16C">
                <wp:simplePos x="0" y="0"/>
                <wp:positionH relativeFrom="column">
                  <wp:posOffset>-560070</wp:posOffset>
                </wp:positionH>
                <wp:positionV relativeFrom="page">
                  <wp:posOffset>-215578</wp:posOffset>
                </wp:positionV>
                <wp:extent cx="2251710" cy="10467340"/>
                <wp:effectExtent l="0" t="0" r="0" b="0"/>
                <wp:wrapSquare wrapText="bothSides"/>
                <wp:docPr id="1916087547"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1710" cy="10467340"/>
                        </a:xfrm>
                        <a:prstGeom prst="rect">
                          <a:avLst/>
                        </a:prstGeom>
                        <a:solidFill>
                          <a:schemeClr val="bg1"/>
                        </a:solidFill>
                        <a:ln w="15875">
                          <a:noFill/>
                        </a:ln>
                      </wps:spPr>
                      <wps:style>
                        <a:lnRef idx="0">
                          <a:scrgbClr r="0" g="0" b="0"/>
                        </a:lnRef>
                        <a:fillRef idx="1002">
                          <a:schemeClr val="lt2"/>
                        </a:fillRef>
                        <a:effectRef idx="0">
                          <a:scrgbClr r="0" g="0" b="0"/>
                        </a:effectRef>
                        <a:fontRef idx="major"/>
                      </wps:style>
                      <wps:txbx>
                        <w:txbxContent>
                          <w:p w14:paraId="74BAB3EA" w14:textId="10249B3D" w:rsidR="00B71660" w:rsidRDefault="00B71660">
                            <w:pPr>
                              <w:spacing w:before="880" w:after="240" w:line="240" w:lineRule="auto"/>
                              <w:rPr>
                                <w:rFonts w:asciiTheme="majorHAnsi" w:eastAsiaTheme="majorEastAsia" w:hAnsiTheme="majorHAnsi" w:cstheme="majorBidi"/>
                                <w:color w:val="156082" w:themeColor="accent1"/>
                                <w:sz w:val="40"/>
                                <w:szCs w:val="40"/>
                              </w:rPr>
                            </w:pPr>
                            <w:r>
                              <w:rPr>
                                <w:noProof/>
                              </w:rPr>
                              <w:drawing>
                                <wp:inline distT="0" distB="0" distL="0" distR="0" wp14:anchorId="63459A36" wp14:editId="003A02A1">
                                  <wp:extent cx="1458616" cy="1941689"/>
                                  <wp:effectExtent l="0" t="0" r="1905" b="1905"/>
                                  <wp:docPr id="79262571" name="Picture 2" descr="A frog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341935" name="Picture 2" descr="A frog reading a book&#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506268" cy="2005122"/>
                                          </a:xfrm>
                                          <a:prstGeom prst="rect">
                                            <a:avLst/>
                                          </a:prstGeom>
                                        </pic:spPr>
                                      </pic:pic>
                                    </a:graphicData>
                                  </a:graphic>
                                </wp:inline>
                              </w:drawing>
                            </w:r>
                          </w:p>
                          <w:p w14:paraId="00F29126" w14:textId="2D08F40E" w:rsidR="00B71660" w:rsidRPr="00B71660" w:rsidRDefault="00B71660" w:rsidP="008A5D3B">
                            <w:pPr>
                              <w:spacing w:after="0" w:line="240" w:lineRule="auto"/>
                              <w:rPr>
                                <w:rFonts w:ascii="Outfit" w:eastAsia="Quicksand" w:hAnsi="Outfit" w:cs="Quicksand"/>
                                <w:b/>
                                <w:bCs/>
                                <w:color w:val="000000"/>
                                <w:sz w:val="20"/>
                                <w:szCs w:val="20"/>
                              </w:rPr>
                            </w:pPr>
                            <w:r>
                              <w:rPr>
                                <w:rFonts w:ascii="Outfit" w:eastAsia="Quicksand" w:hAnsi="Outfit" w:cs="Quicksand"/>
                                <w:b/>
                                <w:bCs/>
                                <w:color w:val="000000"/>
                                <w:sz w:val="20"/>
                                <w:szCs w:val="20"/>
                              </w:rPr>
                              <w:t>Wells Branch Community Library District</w:t>
                            </w:r>
                          </w:p>
                          <w:p w14:paraId="4EDE1792" w14:textId="167AD2B8" w:rsidR="00B71660" w:rsidRPr="003E7795" w:rsidRDefault="00B71660" w:rsidP="00B71660">
                            <w:pPr>
                              <w:spacing w:after="0" w:line="240" w:lineRule="auto"/>
                              <w:rPr>
                                <w:rFonts w:ascii="Outfit" w:eastAsia="Times New Roman" w:hAnsi="Outfit" w:cs="Times New Roman"/>
                                <w:kern w:val="0"/>
                                <w14:ligatures w14:val="none"/>
                              </w:rPr>
                            </w:pPr>
                            <w:r w:rsidRPr="003E7795">
                              <w:rPr>
                                <w:rFonts w:ascii="Outfit" w:eastAsia="Times New Roman" w:hAnsi="Outfit" w:cs="Arial"/>
                                <w:color w:val="000000"/>
                                <w:kern w:val="0"/>
                                <w:sz w:val="22"/>
                                <w:szCs w:val="22"/>
                                <w14:ligatures w14:val="none"/>
                              </w:rPr>
                              <w:t>15001 Wells Port Drive</w:t>
                            </w:r>
                          </w:p>
                          <w:p w14:paraId="393B29F6" w14:textId="77777777" w:rsidR="00B71660" w:rsidRPr="003E7795" w:rsidRDefault="00B71660" w:rsidP="00B71660">
                            <w:pPr>
                              <w:spacing w:after="0" w:line="240" w:lineRule="auto"/>
                              <w:rPr>
                                <w:rFonts w:ascii="Outfit" w:eastAsia="Times New Roman" w:hAnsi="Outfit" w:cs="Arial"/>
                                <w:color w:val="000000"/>
                                <w:kern w:val="0"/>
                                <w:sz w:val="22"/>
                                <w:szCs w:val="22"/>
                                <w14:ligatures w14:val="none"/>
                              </w:rPr>
                            </w:pPr>
                            <w:r w:rsidRPr="003E7795">
                              <w:rPr>
                                <w:rFonts w:ascii="Outfit" w:eastAsia="Times New Roman" w:hAnsi="Outfit" w:cs="Arial"/>
                                <w:color w:val="000000"/>
                                <w:kern w:val="0"/>
                                <w:sz w:val="22"/>
                                <w:szCs w:val="22"/>
                                <w14:ligatures w14:val="none"/>
                              </w:rPr>
                              <w:t>Austin, Texas 78728</w:t>
                            </w:r>
                          </w:p>
                          <w:p w14:paraId="2DC587C1" w14:textId="77777777" w:rsidR="00B71660" w:rsidRPr="003E7795" w:rsidRDefault="00B71660" w:rsidP="00B71660">
                            <w:pPr>
                              <w:spacing w:after="0" w:line="240" w:lineRule="auto"/>
                              <w:rPr>
                                <w:rFonts w:ascii="Outfit" w:eastAsia="Times New Roman" w:hAnsi="Outfit" w:cs="Arial"/>
                                <w:color w:val="000000"/>
                                <w:kern w:val="0"/>
                                <w:sz w:val="22"/>
                                <w:szCs w:val="22"/>
                                <w14:ligatures w14:val="none"/>
                              </w:rPr>
                            </w:pPr>
                            <w:r w:rsidRPr="003E7795">
                              <w:rPr>
                                <w:rFonts w:ascii="Outfit" w:eastAsia="Times New Roman" w:hAnsi="Outfit" w:cs="Arial"/>
                                <w:color w:val="000000"/>
                                <w:kern w:val="0"/>
                                <w:sz w:val="22"/>
                                <w:szCs w:val="22"/>
                                <w14:ligatures w14:val="none"/>
                              </w:rPr>
                              <w:t>(512) 989-3188</w:t>
                            </w:r>
                          </w:p>
                          <w:p w14:paraId="0DF5B23C" w14:textId="77777777" w:rsidR="00B71660" w:rsidRPr="003E7795" w:rsidRDefault="005E3BC3" w:rsidP="00B71660">
                            <w:pPr>
                              <w:spacing w:after="0" w:line="240" w:lineRule="auto"/>
                              <w:rPr>
                                <w:rFonts w:ascii="Outfit" w:eastAsia="Times New Roman" w:hAnsi="Outfit" w:cs="Arial"/>
                                <w:color w:val="000000"/>
                                <w:kern w:val="0"/>
                                <w:sz w:val="22"/>
                                <w:szCs w:val="22"/>
                                <w14:ligatures w14:val="none"/>
                              </w:rPr>
                            </w:pPr>
                            <w:hyperlink r:id="rId6" w:history="1">
                              <w:r w:rsidR="00B71660" w:rsidRPr="003E7795">
                                <w:rPr>
                                  <w:rStyle w:val="Hyperlink"/>
                                  <w:rFonts w:ascii="Outfit" w:eastAsia="Times New Roman" w:hAnsi="Outfit" w:cs="Arial"/>
                                  <w:kern w:val="0"/>
                                  <w:sz w:val="22"/>
                                  <w:szCs w:val="22"/>
                                  <w14:ligatures w14:val="none"/>
                                </w:rPr>
                                <w:t>staff@wblibrary.org</w:t>
                              </w:r>
                            </w:hyperlink>
                          </w:p>
                          <w:p w14:paraId="25C36757" w14:textId="77777777" w:rsidR="00B71660" w:rsidRPr="003E7795" w:rsidRDefault="00B71660" w:rsidP="00B71660">
                            <w:pPr>
                              <w:spacing w:after="0" w:line="240" w:lineRule="auto"/>
                              <w:rPr>
                                <w:rFonts w:ascii="Outfit" w:eastAsia="Times New Roman" w:hAnsi="Outfit" w:cs="Times New Roman"/>
                                <w:kern w:val="0"/>
                                <w14:ligatures w14:val="none"/>
                              </w:rPr>
                            </w:pPr>
                          </w:p>
                          <w:p w14:paraId="54602947" w14:textId="77777777" w:rsidR="00B71660" w:rsidRPr="003E7795" w:rsidRDefault="00B71660" w:rsidP="00B71660">
                            <w:pPr>
                              <w:spacing w:after="0" w:line="240" w:lineRule="auto"/>
                              <w:rPr>
                                <w:rFonts w:ascii="Outfit" w:eastAsia="Times New Roman" w:hAnsi="Outfit" w:cs="Arial"/>
                                <w:b/>
                                <w:bCs/>
                                <w:color w:val="000000"/>
                                <w:kern w:val="0"/>
                                <w:sz w:val="22"/>
                                <w:szCs w:val="22"/>
                                <w14:ligatures w14:val="none"/>
                              </w:rPr>
                            </w:pPr>
                            <w:r w:rsidRPr="003E7795">
                              <w:rPr>
                                <w:rFonts w:ascii="Outfit" w:eastAsia="Times New Roman" w:hAnsi="Outfit" w:cs="Arial"/>
                                <w:b/>
                                <w:bCs/>
                                <w:color w:val="000000"/>
                                <w:kern w:val="0"/>
                                <w:sz w:val="22"/>
                                <w:szCs w:val="22"/>
                                <w14:ligatures w14:val="none"/>
                              </w:rPr>
                              <w:t>Library Hours</w:t>
                            </w:r>
                          </w:p>
                          <w:p w14:paraId="081C7D3C" w14:textId="77777777" w:rsidR="00B71660" w:rsidRPr="003E7795" w:rsidRDefault="00B71660" w:rsidP="00B71660">
                            <w:pPr>
                              <w:spacing w:after="0" w:line="240" w:lineRule="auto"/>
                              <w:rPr>
                                <w:rFonts w:ascii="Outfit" w:eastAsia="Times New Roman" w:hAnsi="Outfit" w:cs="Arial"/>
                                <w:color w:val="000000"/>
                                <w:kern w:val="0"/>
                                <w:sz w:val="22"/>
                                <w:szCs w:val="22"/>
                                <w14:ligatures w14:val="none"/>
                              </w:rPr>
                            </w:pPr>
                            <w:r w:rsidRPr="003E7795">
                              <w:rPr>
                                <w:rFonts w:ascii="Outfit" w:eastAsia="Times New Roman" w:hAnsi="Outfit" w:cs="Arial"/>
                                <w:color w:val="000000"/>
                                <w:kern w:val="0"/>
                                <w:sz w:val="22"/>
                                <w:szCs w:val="22"/>
                                <w14:ligatures w14:val="none"/>
                              </w:rPr>
                              <w:t>Monday – Thursday 10AM-8PM</w:t>
                            </w:r>
                          </w:p>
                          <w:p w14:paraId="47FD249D" w14:textId="77777777" w:rsidR="00B71660" w:rsidRPr="003E7795" w:rsidRDefault="00B71660" w:rsidP="00B71660">
                            <w:pPr>
                              <w:spacing w:after="0" w:line="240" w:lineRule="auto"/>
                              <w:rPr>
                                <w:rFonts w:ascii="Outfit" w:eastAsia="Times New Roman" w:hAnsi="Outfit" w:cs="Arial"/>
                                <w:color w:val="000000"/>
                                <w:kern w:val="0"/>
                                <w:sz w:val="22"/>
                                <w:szCs w:val="22"/>
                                <w14:ligatures w14:val="none"/>
                              </w:rPr>
                            </w:pPr>
                            <w:r w:rsidRPr="003E7795">
                              <w:rPr>
                                <w:rFonts w:ascii="Outfit" w:eastAsia="Times New Roman" w:hAnsi="Outfit" w:cs="Arial"/>
                                <w:color w:val="000000"/>
                                <w:kern w:val="0"/>
                                <w:sz w:val="22"/>
                                <w:szCs w:val="22"/>
                                <w14:ligatures w14:val="none"/>
                              </w:rPr>
                              <w:t>Friday – Saturday 10AM-6PM</w:t>
                            </w:r>
                          </w:p>
                          <w:p w14:paraId="7A36F70B" w14:textId="225E3780" w:rsidR="00B71660" w:rsidRDefault="00B71660" w:rsidP="00B71660">
                            <w:pPr>
                              <w:spacing w:after="0" w:line="240" w:lineRule="auto"/>
                              <w:rPr>
                                <w:rFonts w:ascii="Outfit" w:eastAsia="Times New Roman" w:hAnsi="Outfit" w:cs="Arial"/>
                                <w:color w:val="000000"/>
                                <w:kern w:val="0"/>
                                <w:sz w:val="22"/>
                                <w:szCs w:val="22"/>
                                <w14:ligatures w14:val="none"/>
                              </w:rPr>
                            </w:pPr>
                            <w:r w:rsidRPr="003E7795">
                              <w:rPr>
                                <w:rFonts w:ascii="Outfit" w:eastAsia="Times New Roman" w:hAnsi="Outfit" w:cs="Arial"/>
                                <w:color w:val="000000"/>
                                <w:kern w:val="0"/>
                                <w:sz w:val="22"/>
                                <w:szCs w:val="22"/>
                                <w14:ligatures w14:val="none"/>
                              </w:rPr>
                              <w:t>Sunday 1</w:t>
                            </w:r>
                            <w:r w:rsidR="00D807F3">
                              <w:rPr>
                                <w:rFonts w:ascii="Outfit" w:eastAsia="Times New Roman" w:hAnsi="Outfit" w:cs="Arial"/>
                                <w:color w:val="000000"/>
                                <w:kern w:val="0"/>
                                <w:sz w:val="22"/>
                                <w:szCs w:val="22"/>
                                <w14:ligatures w14:val="none"/>
                              </w:rPr>
                              <w:t>PM</w:t>
                            </w:r>
                            <w:r w:rsidRPr="003E7795">
                              <w:rPr>
                                <w:rFonts w:ascii="Outfit" w:eastAsia="Times New Roman" w:hAnsi="Outfit" w:cs="Arial"/>
                                <w:color w:val="000000"/>
                                <w:kern w:val="0"/>
                                <w:sz w:val="22"/>
                                <w:szCs w:val="22"/>
                                <w14:ligatures w14:val="none"/>
                              </w:rPr>
                              <w:t>-6PM</w:t>
                            </w:r>
                          </w:p>
                          <w:p w14:paraId="3C645C0D" w14:textId="77777777" w:rsidR="00B71660" w:rsidRDefault="00B71660" w:rsidP="00B71660">
                            <w:pPr>
                              <w:spacing w:after="0" w:line="240" w:lineRule="auto"/>
                              <w:rPr>
                                <w:rFonts w:ascii="Outfit" w:eastAsia="Times New Roman" w:hAnsi="Outfit" w:cs="Arial"/>
                                <w:color w:val="000000"/>
                                <w:kern w:val="0"/>
                                <w:sz w:val="22"/>
                                <w:szCs w:val="22"/>
                                <w14:ligatures w14:val="none"/>
                              </w:rPr>
                            </w:pPr>
                          </w:p>
                          <w:p w14:paraId="6460D770" w14:textId="77777777" w:rsidR="00B71660" w:rsidRPr="00220CC6" w:rsidRDefault="00B71660" w:rsidP="00B71660">
                            <w:pPr>
                              <w:spacing w:line="360" w:lineRule="auto"/>
                              <w:rPr>
                                <w:rFonts w:ascii="Outfit" w:eastAsia="Quicksand" w:hAnsi="Outfit" w:cs="Quicksand"/>
                                <w:b/>
                                <w:bCs/>
                                <w:color w:val="000000"/>
                                <w:kern w:val="0"/>
                                <w:sz w:val="20"/>
                                <w:szCs w:val="20"/>
                                <w:lang w:val="ru-RU"/>
                                <w14:ligatures w14:val="none"/>
                              </w:rPr>
                            </w:pPr>
                            <w:r w:rsidRPr="00220CC6">
                              <w:rPr>
                                <w:rFonts w:ascii="Outfit" w:eastAsia="Quicksand" w:hAnsi="Outfit" w:cs="Quicksand"/>
                                <w:b/>
                                <w:bCs/>
                                <w:color w:val="000000"/>
                                <w:sz w:val="20"/>
                                <w:szCs w:val="20"/>
                                <w:lang w:val="ru-RU"/>
                              </w:rPr>
                              <w:t xml:space="preserve">BOARD OF </w:t>
                            </w:r>
                            <w:r>
                              <w:rPr>
                                <w:rFonts w:ascii="Outfit" w:eastAsia="Quicksand" w:hAnsi="Outfit" w:cs="Quicksand"/>
                                <w:b/>
                                <w:bCs/>
                                <w:color w:val="000000"/>
                                <w:sz w:val="20"/>
                                <w:szCs w:val="20"/>
                              </w:rPr>
                              <w:t>TRUSTEE</w:t>
                            </w:r>
                            <w:r w:rsidRPr="00220CC6">
                              <w:rPr>
                                <w:rFonts w:ascii="Outfit" w:eastAsia="Quicksand" w:hAnsi="Outfit" w:cs="Quicksand"/>
                                <w:b/>
                                <w:bCs/>
                                <w:color w:val="000000"/>
                                <w:sz w:val="20"/>
                                <w:szCs w:val="20"/>
                                <w:lang w:val="ru-RU"/>
                              </w:rPr>
                              <w:t>S</w:t>
                            </w:r>
                          </w:p>
                          <w:p w14:paraId="49CD4F1D" w14:textId="27F270D6" w:rsidR="00B71660" w:rsidRDefault="00B71660" w:rsidP="00B71660">
                            <w:pPr>
                              <w:spacing w:after="0" w:line="240" w:lineRule="auto"/>
                              <w:rPr>
                                <w:rFonts w:ascii="Outfit" w:hAnsi="Outfit" w:cs="Arial"/>
                                <w:b/>
                                <w:bCs/>
                                <w:color w:val="000000"/>
                                <w:sz w:val="22"/>
                                <w:szCs w:val="22"/>
                              </w:rPr>
                            </w:pPr>
                            <w:r w:rsidRPr="00275C99">
                              <w:rPr>
                                <w:rFonts w:ascii="Outfit" w:hAnsi="Outfit" w:cs="Arial"/>
                                <w:b/>
                                <w:bCs/>
                                <w:color w:val="000000"/>
                                <w:sz w:val="22"/>
                                <w:szCs w:val="22"/>
                              </w:rPr>
                              <w:t>Abigail Joffrain</w:t>
                            </w:r>
                          </w:p>
                          <w:p w14:paraId="70F5C585" w14:textId="4356B7E6" w:rsidR="00B71660" w:rsidRDefault="00B71660" w:rsidP="00B71660">
                            <w:pPr>
                              <w:spacing w:after="0" w:line="240" w:lineRule="auto"/>
                              <w:rPr>
                                <w:rFonts w:ascii="Outfit" w:hAnsi="Outfit" w:cs="Arial"/>
                                <w:color w:val="000000"/>
                                <w:sz w:val="20"/>
                                <w:szCs w:val="20"/>
                              </w:rPr>
                            </w:pPr>
                            <w:r w:rsidRPr="00B71660">
                              <w:rPr>
                                <w:rFonts w:ascii="Outfit" w:hAnsi="Outfit" w:cs="Arial"/>
                                <w:color w:val="000000"/>
                                <w:sz w:val="20"/>
                                <w:szCs w:val="20"/>
                              </w:rPr>
                              <w:t>President</w:t>
                            </w:r>
                          </w:p>
                          <w:p w14:paraId="67FD5E14" w14:textId="77777777" w:rsidR="00B71660" w:rsidRPr="00B71660" w:rsidRDefault="00B71660" w:rsidP="00B71660">
                            <w:pPr>
                              <w:spacing w:after="0" w:line="240" w:lineRule="auto"/>
                              <w:rPr>
                                <w:rFonts w:ascii="Outfit" w:hAnsi="Outfit" w:cs="Arial"/>
                                <w:color w:val="000000"/>
                                <w:sz w:val="22"/>
                                <w:szCs w:val="22"/>
                              </w:rPr>
                            </w:pPr>
                          </w:p>
                          <w:p w14:paraId="74C02217" w14:textId="43CB5262" w:rsidR="00B71660" w:rsidRDefault="00B71660" w:rsidP="00B71660">
                            <w:pPr>
                              <w:spacing w:after="0" w:line="240" w:lineRule="auto"/>
                              <w:rPr>
                                <w:rFonts w:ascii="Outfit" w:eastAsia="Quicksand" w:hAnsi="Outfit" w:cs="Quicksand"/>
                                <w:b/>
                                <w:bCs/>
                                <w:color w:val="000000"/>
                                <w:sz w:val="20"/>
                                <w:szCs w:val="20"/>
                              </w:rPr>
                            </w:pPr>
                            <w:r w:rsidRPr="00275C99">
                              <w:rPr>
                                <w:rFonts w:ascii="Outfit" w:eastAsia="Quicksand" w:hAnsi="Outfit" w:cs="Quicksand"/>
                                <w:b/>
                                <w:bCs/>
                                <w:color w:val="000000"/>
                                <w:sz w:val="20"/>
                                <w:szCs w:val="20"/>
                              </w:rPr>
                              <w:t>Derek Mahnke</w:t>
                            </w:r>
                          </w:p>
                          <w:p w14:paraId="66E4340A" w14:textId="6CC64163" w:rsidR="00B71660" w:rsidRDefault="00B71660" w:rsidP="00B71660">
                            <w:pPr>
                              <w:spacing w:after="0" w:line="240" w:lineRule="auto"/>
                              <w:rPr>
                                <w:rFonts w:ascii="Outfit" w:eastAsia="Quicksand" w:hAnsi="Outfit" w:cs="Quicksand"/>
                                <w:color w:val="000000"/>
                                <w:sz w:val="20"/>
                                <w:szCs w:val="20"/>
                              </w:rPr>
                            </w:pPr>
                            <w:r w:rsidRPr="00B71660">
                              <w:rPr>
                                <w:rFonts w:ascii="Outfit" w:eastAsia="Quicksand" w:hAnsi="Outfit" w:cs="Quicksand"/>
                                <w:color w:val="000000"/>
                                <w:sz w:val="20"/>
                                <w:szCs w:val="20"/>
                              </w:rPr>
                              <w:t>Vice President</w:t>
                            </w:r>
                          </w:p>
                          <w:p w14:paraId="25CCC1E3" w14:textId="77777777" w:rsidR="00B71660" w:rsidRPr="00B71660" w:rsidRDefault="00B71660" w:rsidP="00B71660">
                            <w:pPr>
                              <w:spacing w:after="0" w:line="240" w:lineRule="auto"/>
                              <w:rPr>
                                <w:rFonts w:ascii="Outfit" w:eastAsia="Quicksand" w:hAnsi="Outfit" w:cs="Quicksand"/>
                                <w:color w:val="000000"/>
                                <w:sz w:val="20"/>
                                <w:szCs w:val="20"/>
                              </w:rPr>
                            </w:pPr>
                          </w:p>
                          <w:p w14:paraId="1122EAE3" w14:textId="1149DB33" w:rsidR="00B71660" w:rsidRDefault="00B71660" w:rsidP="00B71660">
                            <w:pPr>
                              <w:spacing w:after="0" w:line="240" w:lineRule="auto"/>
                              <w:rPr>
                                <w:rFonts w:ascii="Outfit" w:eastAsia="Quicksand" w:hAnsi="Outfit" w:cs="Quicksand"/>
                                <w:b/>
                                <w:bCs/>
                                <w:color w:val="000000"/>
                                <w:sz w:val="20"/>
                                <w:szCs w:val="20"/>
                              </w:rPr>
                            </w:pPr>
                            <w:r>
                              <w:rPr>
                                <w:rFonts w:ascii="Outfit" w:eastAsia="Quicksand" w:hAnsi="Outfit" w:cs="Quicksand"/>
                                <w:b/>
                                <w:bCs/>
                                <w:color w:val="000000"/>
                                <w:sz w:val="20"/>
                                <w:szCs w:val="20"/>
                              </w:rPr>
                              <w:t>Matt Bucher</w:t>
                            </w:r>
                          </w:p>
                          <w:p w14:paraId="7099B84E" w14:textId="3EF32EB2" w:rsidR="00B71660" w:rsidRDefault="00B71660" w:rsidP="00B71660">
                            <w:pPr>
                              <w:spacing w:after="0" w:line="240" w:lineRule="auto"/>
                              <w:rPr>
                                <w:rFonts w:ascii="Outfit" w:eastAsia="Quicksand" w:hAnsi="Outfit" w:cs="Quicksand"/>
                                <w:color w:val="000000"/>
                                <w:sz w:val="20"/>
                                <w:szCs w:val="20"/>
                              </w:rPr>
                            </w:pPr>
                            <w:r w:rsidRPr="00B71660">
                              <w:rPr>
                                <w:rFonts w:ascii="Outfit" w:eastAsia="Quicksand" w:hAnsi="Outfit" w:cs="Quicksand"/>
                                <w:color w:val="000000"/>
                                <w:sz w:val="20"/>
                                <w:szCs w:val="20"/>
                              </w:rPr>
                              <w:t>Secretary</w:t>
                            </w:r>
                          </w:p>
                          <w:p w14:paraId="4753B102" w14:textId="77777777" w:rsidR="00B71660" w:rsidRPr="00B71660" w:rsidRDefault="00B71660" w:rsidP="00B71660">
                            <w:pPr>
                              <w:spacing w:after="0" w:line="240" w:lineRule="auto"/>
                              <w:rPr>
                                <w:rFonts w:ascii="Outfit" w:eastAsia="Quicksand" w:hAnsi="Outfit" w:cs="Quicksand"/>
                                <w:color w:val="000000"/>
                                <w:sz w:val="20"/>
                                <w:szCs w:val="20"/>
                              </w:rPr>
                            </w:pPr>
                          </w:p>
                          <w:p w14:paraId="736C7735" w14:textId="5B3E8831" w:rsidR="00B71660" w:rsidRDefault="00B71660" w:rsidP="00B71660">
                            <w:pPr>
                              <w:spacing w:after="0" w:line="240" w:lineRule="auto"/>
                              <w:rPr>
                                <w:rFonts w:ascii="Outfit" w:eastAsia="Quicksand" w:hAnsi="Outfit" w:cs="Quicksand"/>
                                <w:b/>
                                <w:bCs/>
                                <w:color w:val="000000"/>
                                <w:sz w:val="20"/>
                                <w:szCs w:val="20"/>
                              </w:rPr>
                            </w:pPr>
                            <w:r>
                              <w:rPr>
                                <w:rFonts w:ascii="Outfit" w:eastAsia="Quicksand" w:hAnsi="Outfit" w:cs="Quicksand"/>
                                <w:b/>
                                <w:bCs/>
                                <w:color w:val="000000"/>
                                <w:sz w:val="20"/>
                                <w:szCs w:val="20"/>
                              </w:rPr>
                              <w:t>Jennifer Klein</w:t>
                            </w:r>
                          </w:p>
                          <w:p w14:paraId="20643A18" w14:textId="77B644E8" w:rsidR="00B71660" w:rsidRDefault="00B71660" w:rsidP="00B71660">
                            <w:pPr>
                              <w:spacing w:after="0" w:line="240" w:lineRule="auto"/>
                              <w:rPr>
                                <w:rFonts w:ascii="Outfit" w:eastAsia="Quicksand" w:hAnsi="Outfit" w:cs="Quicksand"/>
                                <w:color w:val="000000"/>
                                <w:sz w:val="20"/>
                                <w:szCs w:val="20"/>
                              </w:rPr>
                            </w:pPr>
                            <w:r w:rsidRPr="00B71660">
                              <w:rPr>
                                <w:rFonts w:ascii="Outfit" w:eastAsia="Quicksand" w:hAnsi="Outfit" w:cs="Quicksand"/>
                                <w:color w:val="000000"/>
                                <w:sz w:val="20"/>
                                <w:szCs w:val="20"/>
                              </w:rPr>
                              <w:t>Treasurer</w:t>
                            </w:r>
                          </w:p>
                          <w:p w14:paraId="3BDF1420" w14:textId="77777777" w:rsidR="00B71660" w:rsidRPr="00B71660" w:rsidRDefault="00B71660" w:rsidP="00B71660">
                            <w:pPr>
                              <w:spacing w:after="0" w:line="240" w:lineRule="auto"/>
                              <w:rPr>
                                <w:rFonts w:ascii="Outfit" w:eastAsia="Quicksand" w:hAnsi="Outfit" w:cs="Quicksand"/>
                                <w:color w:val="000000"/>
                                <w:sz w:val="20"/>
                                <w:szCs w:val="20"/>
                              </w:rPr>
                            </w:pPr>
                          </w:p>
                          <w:p w14:paraId="4366D678" w14:textId="6AA65D0B" w:rsidR="00B71660" w:rsidRDefault="00B71660" w:rsidP="00B71660">
                            <w:pPr>
                              <w:spacing w:after="0" w:line="240" w:lineRule="auto"/>
                              <w:rPr>
                                <w:rFonts w:ascii="Outfit" w:eastAsia="Quicksand" w:hAnsi="Outfit" w:cs="Quicksand"/>
                                <w:b/>
                                <w:bCs/>
                                <w:color w:val="000000"/>
                                <w:kern w:val="0"/>
                                <w:sz w:val="20"/>
                                <w:szCs w:val="20"/>
                                <w14:ligatures w14:val="none"/>
                              </w:rPr>
                            </w:pPr>
                            <w:r>
                              <w:rPr>
                                <w:rFonts w:ascii="Outfit" w:eastAsia="Quicksand" w:hAnsi="Outfit" w:cs="Quicksand"/>
                                <w:b/>
                                <w:bCs/>
                                <w:color w:val="000000"/>
                                <w:kern w:val="0"/>
                                <w:sz w:val="20"/>
                                <w:szCs w:val="20"/>
                                <w14:ligatures w14:val="none"/>
                              </w:rPr>
                              <w:t>Elizabeth Martin</w:t>
                            </w:r>
                          </w:p>
                          <w:p w14:paraId="58E76C93" w14:textId="5AF312E6" w:rsidR="00B71660" w:rsidRDefault="00B71660" w:rsidP="00B71660">
                            <w:pPr>
                              <w:spacing w:after="0" w:line="240" w:lineRule="auto"/>
                              <w:rPr>
                                <w:rFonts w:ascii="Outfit" w:eastAsia="Quicksand" w:hAnsi="Outfit" w:cs="Quicksand"/>
                                <w:color w:val="000000"/>
                                <w:kern w:val="0"/>
                                <w:sz w:val="20"/>
                                <w:szCs w:val="20"/>
                                <w14:ligatures w14:val="none"/>
                              </w:rPr>
                            </w:pPr>
                            <w:r w:rsidRPr="00B71660">
                              <w:rPr>
                                <w:rFonts w:ascii="Outfit" w:eastAsia="Quicksand" w:hAnsi="Outfit" w:cs="Quicksand"/>
                                <w:color w:val="000000"/>
                                <w:kern w:val="0"/>
                                <w:sz w:val="20"/>
                                <w:szCs w:val="20"/>
                                <w14:ligatures w14:val="none"/>
                              </w:rPr>
                              <w:t>Trustee</w:t>
                            </w:r>
                          </w:p>
                          <w:p w14:paraId="2CD3E438" w14:textId="77777777" w:rsidR="00B71660" w:rsidRPr="00B71660" w:rsidRDefault="00B71660" w:rsidP="00B71660">
                            <w:pPr>
                              <w:spacing w:after="0" w:line="240" w:lineRule="auto"/>
                              <w:rPr>
                                <w:rFonts w:ascii="Outfit" w:eastAsia="Quicksand" w:hAnsi="Outfit" w:cs="Quicksand"/>
                                <w:color w:val="000000"/>
                                <w:kern w:val="0"/>
                                <w:sz w:val="20"/>
                                <w:szCs w:val="20"/>
                                <w14:ligatures w14:val="none"/>
                              </w:rPr>
                            </w:pPr>
                          </w:p>
                          <w:p w14:paraId="0B368D07" w14:textId="57EE8840" w:rsidR="00B71660" w:rsidRDefault="00B71660" w:rsidP="00B71660">
                            <w:pPr>
                              <w:spacing w:after="0" w:line="240" w:lineRule="auto"/>
                              <w:rPr>
                                <w:rFonts w:ascii="Outfit" w:eastAsia="Quicksand" w:hAnsi="Outfit" w:cs="Quicksand"/>
                                <w:b/>
                                <w:bCs/>
                                <w:color w:val="000000"/>
                                <w:kern w:val="0"/>
                                <w:sz w:val="20"/>
                                <w:szCs w:val="20"/>
                                <w14:ligatures w14:val="none"/>
                              </w:rPr>
                            </w:pPr>
                            <w:r>
                              <w:rPr>
                                <w:rFonts w:ascii="Outfit" w:eastAsia="Quicksand" w:hAnsi="Outfit" w:cs="Quicksand"/>
                                <w:b/>
                                <w:bCs/>
                                <w:color w:val="000000"/>
                                <w:kern w:val="0"/>
                                <w:sz w:val="20"/>
                                <w:szCs w:val="20"/>
                                <w14:ligatures w14:val="none"/>
                              </w:rPr>
                              <w:t>Donita Ward</w:t>
                            </w:r>
                          </w:p>
                          <w:p w14:paraId="4F5B21FF" w14:textId="2E48FB60" w:rsidR="00B71660" w:rsidRPr="00B71660" w:rsidRDefault="00106E70" w:rsidP="00B71660">
                            <w:pPr>
                              <w:spacing w:after="0" w:line="240" w:lineRule="auto"/>
                              <w:rPr>
                                <w:rFonts w:ascii="Outfit" w:eastAsia="Quicksand" w:hAnsi="Outfit" w:cs="Quicksand"/>
                                <w:color w:val="000000"/>
                                <w:kern w:val="0"/>
                                <w:sz w:val="20"/>
                                <w:szCs w:val="20"/>
                                <w14:ligatures w14:val="none"/>
                              </w:rPr>
                            </w:pPr>
                            <w:r>
                              <w:rPr>
                                <w:rFonts w:ascii="Outfit" w:eastAsia="Quicksand" w:hAnsi="Outfit" w:cs="Quicksand"/>
                                <w:color w:val="000000"/>
                                <w:kern w:val="0"/>
                                <w:sz w:val="20"/>
                                <w:szCs w:val="20"/>
                                <w14:ligatures w14:val="none"/>
                              </w:rPr>
                              <w:t>Executive</w:t>
                            </w:r>
                            <w:r w:rsidR="00B71660" w:rsidRPr="00B71660">
                              <w:rPr>
                                <w:rFonts w:ascii="Outfit" w:eastAsia="Quicksand" w:hAnsi="Outfit" w:cs="Quicksand"/>
                                <w:color w:val="000000"/>
                                <w:kern w:val="0"/>
                                <w:sz w:val="20"/>
                                <w:szCs w:val="20"/>
                                <w14:ligatures w14:val="none"/>
                              </w:rPr>
                              <w:t xml:space="preserve"> Directo</w:t>
                            </w:r>
                            <w:r w:rsidR="008A5D3B">
                              <w:rPr>
                                <w:rFonts w:ascii="Outfit" w:eastAsia="Quicksand" w:hAnsi="Outfit" w:cs="Quicksand"/>
                                <w:color w:val="000000"/>
                                <w:kern w:val="0"/>
                                <w:sz w:val="20"/>
                                <w:szCs w:val="20"/>
                                <w14:ligatures w14:val="none"/>
                              </w:rPr>
                              <w:t>r</w:t>
                            </w:r>
                          </w:p>
                          <w:p w14:paraId="01D95778" w14:textId="0857C1AF" w:rsidR="00B71660" w:rsidRPr="00B71660" w:rsidRDefault="00B71660" w:rsidP="00B71660">
                            <w:pPr>
                              <w:spacing w:after="0" w:line="240" w:lineRule="auto"/>
                              <w:rPr>
                                <w:rFonts w:ascii="Outfit" w:eastAsia="Quicksand" w:hAnsi="Outfit" w:cs="Quicksand"/>
                                <w:b/>
                                <w:bCs/>
                                <w:color w:val="000000"/>
                                <w:kern w:val="0"/>
                                <w:sz w:val="20"/>
                                <w:szCs w:val="20"/>
                                <w14:ligatures w14:val="none"/>
                              </w:rPr>
                            </w:pPr>
                            <w:r w:rsidRPr="00B71660">
                              <w:rPr>
                                <w:rFonts w:ascii="Outfit" w:eastAsia="Quicksand" w:hAnsi="Outfit" w:cs="Quicksand"/>
                                <w:color w:val="000000"/>
                                <w:kern w:val="0"/>
                                <w:sz w:val="20"/>
                                <w:szCs w:val="20"/>
                                <w14:ligatures w14:val="none"/>
                              </w:rPr>
                              <w:t>director@wblibrary.org</w:t>
                            </w:r>
                          </w:p>
                        </w:txbxContent>
                      </wps:txbx>
                      <wps:bodyPr rot="0" vert="horz" wrap="square" lIns="182880" tIns="457200" rIns="182880" bIns="73152"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83CDAA" id="AutoShape 14" o:spid="_x0000_s1026" style="position:absolute;margin-left:-44.1pt;margin-top:-16.95pt;width:177.3pt;height:82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" fillcolor="white [3212]" stroked="f" strokeweight="1.25pt">
                <v:textbox inset="14.4pt,36pt,14.4pt,5.76pt">
                  <w:txbxContent>
                    <w:p w14:paraId="74BAB3EA" w14:textId="10249B3D" w:rsidR="00B71660" w:rsidRDefault="00B71660">
                      <w:pPr>
                        <w:spacing w:before="880" w:after="240" w:line="240" w:lineRule="auto"/>
                        <w:rPr>
                          <w:rFonts w:asciiTheme="majorHAnsi" w:eastAsiaTheme="majorEastAsia" w:hAnsiTheme="majorHAnsi" w:cstheme="majorBidi"/>
                          <w:color w:val="156082" w:themeColor="accent1"/>
                          <w:sz w:val="40"/>
                          <w:szCs w:val="40"/>
                        </w:rPr>
                      </w:pPr>
                      <w:r>
                        <w:rPr>
                          <w:noProof/>
                        </w:rPr>
                        <w:drawing>
                          <wp:inline distT="0" distB="0" distL="0" distR="0" wp14:anchorId="63459A36" wp14:editId="003A02A1">
                            <wp:extent cx="1458616" cy="1941689"/>
                            <wp:effectExtent l="0" t="0" r="1905" b="1905"/>
                            <wp:docPr id="79262571" name="Picture 2" descr="A frog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341935" name="Picture 2" descr="A frog reading a book&#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506268" cy="2005122"/>
                                    </a:xfrm>
                                    <a:prstGeom prst="rect">
                                      <a:avLst/>
                                    </a:prstGeom>
                                  </pic:spPr>
                                </pic:pic>
                              </a:graphicData>
                            </a:graphic>
                          </wp:inline>
                        </w:drawing>
                      </w:r>
                    </w:p>
                    <w:p w14:paraId="00F29126" w14:textId="2D08F40E" w:rsidR="00B71660" w:rsidRPr="00B71660" w:rsidRDefault="00B71660" w:rsidP="008A5D3B">
                      <w:pPr>
                        <w:spacing w:after="0" w:line="240" w:lineRule="auto"/>
                        <w:rPr>
                          <w:rFonts w:ascii="Outfit" w:eastAsia="Quicksand" w:hAnsi="Outfit" w:cs="Quicksand"/>
                          <w:b/>
                          <w:bCs/>
                          <w:color w:val="000000"/>
                          <w:sz w:val="20"/>
                          <w:szCs w:val="20"/>
                        </w:rPr>
                      </w:pPr>
                      <w:r>
                        <w:rPr>
                          <w:rFonts w:ascii="Outfit" w:eastAsia="Quicksand" w:hAnsi="Outfit" w:cs="Quicksand"/>
                          <w:b/>
                          <w:bCs/>
                          <w:color w:val="000000"/>
                          <w:sz w:val="20"/>
                          <w:szCs w:val="20"/>
                        </w:rPr>
                        <w:t>Wells Branch Community Library District</w:t>
                      </w:r>
                    </w:p>
                    <w:p w14:paraId="4EDE1792" w14:textId="167AD2B8" w:rsidR="00B71660" w:rsidRPr="003E7795" w:rsidRDefault="00B71660" w:rsidP="00B71660">
                      <w:pPr>
                        <w:spacing w:after="0" w:line="240" w:lineRule="auto"/>
                        <w:rPr>
                          <w:rFonts w:ascii="Outfit" w:eastAsia="Times New Roman" w:hAnsi="Outfit" w:cs="Times New Roman"/>
                          <w:kern w:val="0"/>
                          <w14:ligatures w14:val="none"/>
                        </w:rPr>
                      </w:pPr>
                      <w:r w:rsidRPr="003E7795">
                        <w:rPr>
                          <w:rFonts w:ascii="Outfit" w:eastAsia="Times New Roman" w:hAnsi="Outfit" w:cs="Arial"/>
                          <w:color w:val="000000"/>
                          <w:kern w:val="0"/>
                          <w:sz w:val="22"/>
                          <w:szCs w:val="22"/>
                          <w14:ligatures w14:val="none"/>
                        </w:rPr>
                        <w:t>15001 Wells Port Drive</w:t>
                      </w:r>
                    </w:p>
                    <w:p w14:paraId="393B29F6" w14:textId="77777777" w:rsidR="00B71660" w:rsidRPr="003E7795" w:rsidRDefault="00B71660" w:rsidP="00B71660">
                      <w:pPr>
                        <w:spacing w:after="0" w:line="240" w:lineRule="auto"/>
                        <w:rPr>
                          <w:rFonts w:ascii="Outfit" w:eastAsia="Times New Roman" w:hAnsi="Outfit" w:cs="Arial"/>
                          <w:color w:val="000000"/>
                          <w:kern w:val="0"/>
                          <w:sz w:val="22"/>
                          <w:szCs w:val="22"/>
                          <w14:ligatures w14:val="none"/>
                        </w:rPr>
                      </w:pPr>
                      <w:r w:rsidRPr="003E7795">
                        <w:rPr>
                          <w:rFonts w:ascii="Outfit" w:eastAsia="Times New Roman" w:hAnsi="Outfit" w:cs="Arial"/>
                          <w:color w:val="000000"/>
                          <w:kern w:val="0"/>
                          <w:sz w:val="22"/>
                          <w:szCs w:val="22"/>
                          <w14:ligatures w14:val="none"/>
                        </w:rPr>
                        <w:t>Austin, Texas 78728</w:t>
                      </w:r>
                    </w:p>
                    <w:p w14:paraId="2DC587C1" w14:textId="77777777" w:rsidR="00B71660" w:rsidRPr="003E7795" w:rsidRDefault="00B71660" w:rsidP="00B71660">
                      <w:pPr>
                        <w:spacing w:after="0" w:line="240" w:lineRule="auto"/>
                        <w:rPr>
                          <w:rFonts w:ascii="Outfit" w:eastAsia="Times New Roman" w:hAnsi="Outfit" w:cs="Arial"/>
                          <w:color w:val="000000"/>
                          <w:kern w:val="0"/>
                          <w:sz w:val="22"/>
                          <w:szCs w:val="22"/>
                          <w14:ligatures w14:val="none"/>
                        </w:rPr>
                      </w:pPr>
                      <w:r w:rsidRPr="003E7795">
                        <w:rPr>
                          <w:rFonts w:ascii="Outfit" w:eastAsia="Times New Roman" w:hAnsi="Outfit" w:cs="Arial"/>
                          <w:color w:val="000000"/>
                          <w:kern w:val="0"/>
                          <w:sz w:val="22"/>
                          <w:szCs w:val="22"/>
                          <w14:ligatures w14:val="none"/>
                        </w:rPr>
                        <w:t>(512) 989-3188</w:t>
                      </w:r>
                    </w:p>
                    <w:p w14:paraId="0DF5B23C" w14:textId="77777777" w:rsidR="00B71660" w:rsidRPr="003E7795" w:rsidRDefault="005E3BC3" w:rsidP="00B71660">
                      <w:pPr>
                        <w:spacing w:after="0" w:line="240" w:lineRule="auto"/>
                        <w:rPr>
                          <w:rFonts w:ascii="Outfit" w:eastAsia="Times New Roman" w:hAnsi="Outfit" w:cs="Arial"/>
                          <w:color w:val="000000"/>
                          <w:kern w:val="0"/>
                          <w:sz w:val="22"/>
                          <w:szCs w:val="22"/>
                          <w14:ligatures w14:val="none"/>
                        </w:rPr>
                      </w:pPr>
                      <w:hyperlink r:id="rId7" w:history="1">
                        <w:r w:rsidR="00B71660" w:rsidRPr="003E7795">
                          <w:rPr>
                            <w:rStyle w:val="Hyperlink"/>
                            <w:rFonts w:ascii="Outfit" w:eastAsia="Times New Roman" w:hAnsi="Outfit" w:cs="Arial"/>
                            <w:kern w:val="0"/>
                            <w:sz w:val="22"/>
                            <w:szCs w:val="22"/>
                            <w14:ligatures w14:val="none"/>
                          </w:rPr>
                          <w:t>staff@wblibrary.org</w:t>
                        </w:r>
                      </w:hyperlink>
                    </w:p>
                    <w:p w14:paraId="25C36757" w14:textId="77777777" w:rsidR="00B71660" w:rsidRPr="003E7795" w:rsidRDefault="00B71660" w:rsidP="00B71660">
                      <w:pPr>
                        <w:spacing w:after="0" w:line="240" w:lineRule="auto"/>
                        <w:rPr>
                          <w:rFonts w:ascii="Outfit" w:eastAsia="Times New Roman" w:hAnsi="Outfit" w:cs="Times New Roman"/>
                          <w:kern w:val="0"/>
                          <w14:ligatures w14:val="none"/>
                        </w:rPr>
                      </w:pPr>
                    </w:p>
                    <w:p w14:paraId="54602947" w14:textId="77777777" w:rsidR="00B71660" w:rsidRPr="003E7795" w:rsidRDefault="00B71660" w:rsidP="00B71660">
                      <w:pPr>
                        <w:spacing w:after="0" w:line="240" w:lineRule="auto"/>
                        <w:rPr>
                          <w:rFonts w:ascii="Outfit" w:eastAsia="Times New Roman" w:hAnsi="Outfit" w:cs="Arial"/>
                          <w:b/>
                          <w:bCs/>
                          <w:color w:val="000000"/>
                          <w:kern w:val="0"/>
                          <w:sz w:val="22"/>
                          <w:szCs w:val="22"/>
                          <w14:ligatures w14:val="none"/>
                        </w:rPr>
                      </w:pPr>
                      <w:r w:rsidRPr="003E7795">
                        <w:rPr>
                          <w:rFonts w:ascii="Outfit" w:eastAsia="Times New Roman" w:hAnsi="Outfit" w:cs="Arial"/>
                          <w:b/>
                          <w:bCs/>
                          <w:color w:val="000000"/>
                          <w:kern w:val="0"/>
                          <w:sz w:val="22"/>
                          <w:szCs w:val="22"/>
                          <w14:ligatures w14:val="none"/>
                        </w:rPr>
                        <w:t>Library Hours</w:t>
                      </w:r>
                    </w:p>
                    <w:p w14:paraId="081C7D3C" w14:textId="77777777" w:rsidR="00B71660" w:rsidRPr="003E7795" w:rsidRDefault="00B71660" w:rsidP="00B71660">
                      <w:pPr>
                        <w:spacing w:after="0" w:line="240" w:lineRule="auto"/>
                        <w:rPr>
                          <w:rFonts w:ascii="Outfit" w:eastAsia="Times New Roman" w:hAnsi="Outfit" w:cs="Arial"/>
                          <w:color w:val="000000"/>
                          <w:kern w:val="0"/>
                          <w:sz w:val="22"/>
                          <w:szCs w:val="22"/>
                          <w14:ligatures w14:val="none"/>
                        </w:rPr>
                      </w:pPr>
                      <w:r w:rsidRPr="003E7795">
                        <w:rPr>
                          <w:rFonts w:ascii="Outfit" w:eastAsia="Times New Roman" w:hAnsi="Outfit" w:cs="Arial"/>
                          <w:color w:val="000000"/>
                          <w:kern w:val="0"/>
                          <w:sz w:val="22"/>
                          <w:szCs w:val="22"/>
                          <w14:ligatures w14:val="none"/>
                        </w:rPr>
                        <w:t>Monday – Thursday 10AM-8PM</w:t>
                      </w:r>
                    </w:p>
                    <w:p w14:paraId="47FD249D" w14:textId="77777777" w:rsidR="00B71660" w:rsidRPr="003E7795" w:rsidRDefault="00B71660" w:rsidP="00B71660">
                      <w:pPr>
                        <w:spacing w:after="0" w:line="240" w:lineRule="auto"/>
                        <w:rPr>
                          <w:rFonts w:ascii="Outfit" w:eastAsia="Times New Roman" w:hAnsi="Outfit" w:cs="Arial"/>
                          <w:color w:val="000000"/>
                          <w:kern w:val="0"/>
                          <w:sz w:val="22"/>
                          <w:szCs w:val="22"/>
                          <w14:ligatures w14:val="none"/>
                        </w:rPr>
                      </w:pPr>
                      <w:r w:rsidRPr="003E7795">
                        <w:rPr>
                          <w:rFonts w:ascii="Outfit" w:eastAsia="Times New Roman" w:hAnsi="Outfit" w:cs="Arial"/>
                          <w:color w:val="000000"/>
                          <w:kern w:val="0"/>
                          <w:sz w:val="22"/>
                          <w:szCs w:val="22"/>
                          <w14:ligatures w14:val="none"/>
                        </w:rPr>
                        <w:t>Friday – Saturday 10AM-6PM</w:t>
                      </w:r>
                    </w:p>
                    <w:p w14:paraId="7A36F70B" w14:textId="225E3780" w:rsidR="00B71660" w:rsidRDefault="00B71660" w:rsidP="00B71660">
                      <w:pPr>
                        <w:spacing w:after="0" w:line="240" w:lineRule="auto"/>
                        <w:rPr>
                          <w:rFonts w:ascii="Outfit" w:eastAsia="Times New Roman" w:hAnsi="Outfit" w:cs="Arial"/>
                          <w:color w:val="000000"/>
                          <w:kern w:val="0"/>
                          <w:sz w:val="22"/>
                          <w:szCs w:val="22"/>
                          <w14:ligatures w14:val="none"/>
                        </w:rPr>
                      </w:pPr>
                      <w:r w:rsidRPr="003E7795">
                        <w:rPr>
                          <w:rFonts w:ascii="Outfit" w:eastAsia="Times New Roman" w:hAnsi="Outfit" w:cs="Arial"/>
                          <w:color w:val="000000"/>
                          <w:kern w:val="0"/>
                          <w:sz w:val="22"/>
                          <w:szCs w:val="22"/>
                          <w14:ligatures w14:val="none"/>
                        </w:rPr>
                        <w:t>Sunday 1</w:t>
                      </w:r>
                      <w:r w:rsidR="00D807F3">
                        <w:rPr>
                          <w:rFonts w:ascii="Outfit" w:eastAsia="Times New Roman" w:hAnsi="Outfit" w:cs="Arial"/>
                          <w:color w:val="000000"/>
                          <w:kern w:val="0"/>
                          <w:sz w:val="22"/>
                          <w:szCs w:val="22"/>
                          <w14:ligatures w14:val="none"/>
                        </w:rPr>
                        <w:t>PM</w:t>
                      </w:r>
                      <w:r w:rsidRPr="003E7795">
                        <w:rPr>
                          <w:rFonts w:ascii="Outfit" w:eastAsia="Times New Roman" w:hAnsi="Outfit" w:cs="Arial"/>
                          <w:color w:val="000000"/>
                          <w:kern w:val="0"/>
                          <w:sz w:val="22"/>
                          <w:szCs w:val="22"/>
                          <w14:ligatures w14:val="none"/>
                        </w:rPr>
                        <w:t>-6PM</w:t>
                      </w:r>
                    </w:p>
                    <w:p w14:paraId="3C645C0D" w14:textId="77777777" w:rsidR="00B71660" w:rsidRDefault="00B71660" w:rsidP="00B71660">
                      <w:pPr>
                        <w:spacing w:after="0" w:line="240" w:lineRule="auto"/>
                        <w:rPr>
                          <w:rFonts w:ascii="Outfit" w:eastAsia="Times New Roman" w:hAnsi="Outfit" w:cs="Arial"/>
                          <w:color w:val="000000"/>
                          <w:kern w:val="0"/>
                          <w:sz w:val="22"/>
                          <w:szCs w:val="22"/>
                          <w14:ligatures w14:val="none"/>
                        </w:rPr>
                      </w:pPr>
                    </w:p>
                    <w:p w14:paraId="6460D770" w14:textId="77777777" w:rsidR="00B71660" w:rsidRPr="00220CC6" w:rsidRDefault="00B71660" w:rsidP="00B71660">
                      <w:pPr>
                        <w:spacing w:line="360" w:lineRule="auto"/>
                        <w:rPr>
                          <w:rFonts w:ascii="Outfit" w:eastAsia="Quicksand" w:hAnsi="Outfit" w:cs="Quicksand"/>
                          <w:b/>
                          <w:bCs/>
                          <w:color w:val="000000"/>
                          <w:kern w:val="0"/>
                          <w:sz w:val="20"/>
                          <w:szCs w:val="20"/>
                          <w:lang w:val="ru-RU"/>
                          <w14:ligatures w14:val="none"/>
                        </w:rPr>
                      </w:pPr>
                      <w:r w:rsidRPr="00220CC6">
                        <w:rPr>
                          <w:rFonts w:ascii="Outfit" w:eastAsia="Quicksand" w:hAnsi="Outfit" w:cs="Quicksand"/>
                          <w:b/>
                          <w:bCs/>
                          <w:color w:val="000000"/>
                          <w:sz w:val="20"/>
                          <w:szCs w:val="20"/>
                          <w:lang w:val="ru-RU"/>
                        </w:rPr>
                        <w:t xml:space="preserve">BOARD OF </w:t>
                      </w:r>
                      <w:r>
                        <w:rPr>
                          <w:rFonts w:ascii="Outfit" w:eastAsia="Quicksand" w:hAnsi="Outfit" w:cs="Quicksand"/>
                          <w:b/>
                          <w:bCs/>
                          <w:color w:val="000000"/>
                          <w:sz w:val="20"/>
                          <w:szCs w:val="20"/>
                        </w:rPr>
                        <w:t>TRUSTEE</w:t>
                      </w:r>
                      <w:r w:rsidRPr="00220CC6">
                        <w:rPr>
                          <w:rFonts w:ascii="Outfit" w:eastAsia="Quicksand" w:hAnsi="Outfit" w:cs="Quicksand"/>
                          <w:b/>
                          <w:bCs/>
                          <w:color w:val="000000"/>
                          <w:sz w:val="20"/>
                          <w:szCs w:val="20"/>
                          <w:lang w:val="ru-RU"/>
                        </w:rPr>
                        <w:t>S</w:t>
                      </w:r>
                    </w:p>
                    <w:p w14:paraId="49CD4F1D" w14:textId="27F270D6" w:rsidR="00B71660" w:rsidRDefault="00B71660" w:rsidP="00B71660">
                      <w:pPr>
                        <w:spacing w:after="0" w:line="240" w:lineRule="auto"/>
                        <w:rPr>
                          <w:rFonts w:ascii="Outfit" w:hAnsi="Outfit" w:cs="Arial"/>
                          <w:b/>
                          <w:bCs/>
                          <w:color w:val="000000"/>
                          <w:sz w:val="22"/>
                          <w:szCs w:val="22"/>
                        </w:rPr>
                      </w:pPr>
                      <w:r w:rsidRPr="00275C99">
                        <w:rPr>
                          <w:rFonts w:ascii="Outfit" w:hAnsi="Outfit" w:cs="Arial"/>
                          <w:b/>
                          <w:bCs/>
                          <w:color w:val="000000"/>
                          <w:sz w:val="22"/>
                          <w:szCs w:val="22"/>
                        </w:rPr>
                        <w:t>Abigail Joffrain</w:t>
                      </w:r>
                    </w:p>
                    <w:p w14:paraId="70F5C585" w14:textId="4356B7E6" w:rsidR="00B71660" w:rsidRDefault="00B71660" w:rsidP="00B71660">
                      <w:pPr>
                        <w:spacing w:after="0" w:line="240" w:lineRule="auto"/>
                        <w:rPr>
                          <w:rFonts w:ascii="Outfit" w:hAnsi="Outfit" w:cs="Arial"/>
                          <w:color w:val="000000"/>
                          <w:sz w:val="20"/>
                          <w:szCs w:val="20"/>
                        </w:rPr>
                      </w:pPr>
                      <w:r w:rsidRPr="00B71660">
                        <w:rPr>
                          <w:rFonts w:ascii="Outfit" w:hAnsi="Outfit" w:cs="Arial"/>
                          <w:color w:val="000000"/>
                          <w:sz w:val="20"/>
                          <w:szCs w:val="20"/>
                        </w:rPr>
                        <w:t>President</w:t>
                      </w:r>
                    </w:p>
                    <w:p w14:paraId="67FD5E14" w14:textId="77777777" w:rsidR="00B71660" w:rsidRPr="00B71660" w:rsidRDefault="00B71660" w:rsidP="00B71660">
                      <w:pPr>
                        <w:spacing w:after="0" w:line="240" w:lineRule="auto"/>
                        <w:rPr>
                          <w:rFonts w:ascii="Outfit" w:hAnsi="Outfit" w:cs="Arial"/>
                          <w:color w:val="000000"/>
                          <w:sz w:val="22"/>
                          <w:szCs w:val="22"/>
                        </w:rPr>
                      </w:pPr>
                    </w:p>
                    <w:p w14:paraId="74C02217" w14:textId="43CB5262" w:rsidR="00B71660" w:rsidRDefault="00B71660" w:rsidP="00B71660">
                      <w:pPr>
                        <w:spacing w:after="0" w:line="240" w:lineRule="auto"/>
                        <w:rPr>
                          <w:rFonts w:ascii="Outfit" w:eastAsia="Quicksand" w:hAnsi="Outfit" w:cs="Quicksand"/>
                          <w:b/>
                          <w:bCs/>
                          <w:color w:val="000000"/>
                          <w:sz w:val="20"/>
                          <w:szCs w:val="20"/>
                        </w:rPr>
                      </w:pPr>
                      <w:r w:rsidRPr="00275C99">
                        <w:rPr>
                          <w:rFonts w:ascii="Outfit" w:eastAsia="Quicksand" w:hAnsi="Outfit" w:cs="Quicksand"/>
                          <w:b/>
                          <w:bCs/>
                          <w:color w:val="000000"/>
                          <w:sz w:val="20"/>
                          <w:szCs w:val="20"/>
                        </w:rPr>
                        <w:t>Derek Mahnke</w:t>
                      </w:r>
                    </w:p>
                    <w:p w14:paraId="66E4340A" w14:textId="6CC64163" w:rsidR="00B71660" w:rsidRDefault="00B71660" w:rsidP="00B71660">
                      <w:pPr>
                        <w:spacing w:after="0" w:line="240" w:lineRule="auto"/>
                        <w:rPr>
                          <w:rFonts w:ascii="Outfit" w:eastAsia="Quicksand" w:hAnsi="Outfit" w:cs="Quicksand"/>
                          <w:color w:val="000000"/>
                          <w:sz w:val="20"/>
                          <w:szCs w:val="20"/>
                        </w:rPr>
                      </w:pPr>
                      <w:r w:rsidRPr="00B71660">
                        <w:rPr>
                          <w:rFonts w:ascii="Outfit" w:eastAsia="Quicksand" w:hAnsi="Outfit" w:cs="Quicksand"/>
                          <w:color w:val="000000"/>
                          <w:sz w:val="20"/>
                          <w:szCs w:val="20"/>
                        </w:rPr>
                        <w:t>Vice President</w:t>
                      </w:r>
                    </w:p>
                    <w:p w14:paraId="25CCC1E3" w14:textId="77777777" w:rsidR="00B71660" w:rsidRPr="00B71660" w:rsidRDefault="00B71660" w:rsidP="00B71660">
                      <w:pPr>
                        <w:spacing w:after="0" w:line="240" w:lineRule="auto"/>
                        <w:rPr>
                          <w:rFonts w:ascii="Outfit" w:eastAsia="Quicksand" w:hAnsi="Outfit" w:cs="Quicksand"/>
                          <w:color w:val="000000"/>
                          <w:sz w:val="20"/>
                          <w:szCs w:val="20"/>
                        </w:rPr>
                      </w:pPr>
                    </w:p>
                    <w:p w14:paraId="1122EAE3" w14:textId="1149DB33" w:rsidR="00B71660" w:rsidRDefault="00B71660" w:rsidP="00B71660">
                      <w:pPr>
                        <w:spacing w:after="0" w:line="240" w:lineRule="auto"/>
                        <w:rPr>
                          <w:rFonts w:ascii="Outfit" w:eastAsia="Quicksand" w:hAnsi="Outfit" w:cs="Quicksand"/>
                          <w:b/>
                          <w:bCs/>
                          <w:color w:val="000000"/>
                          <w:sz w:val="20"/>
                          <w:szCs w:val="20"/>
                        </w:rPr>
                      </w:pPr>
                      <w:r>
                        <w:rPr>
                          <w:rFonts w:ascii="Outfit" w:eastAsia="Quicksand" w:hAnsi="Outfit" w:cs="Quicksand"/>
                          <w:b/>
                          <w:bCs/>
                          <w:color w:val="000000"/>
                          <w:sz w:val="20"/>
                          <w:szCs w:val="20"/>
                        </w:rPr>
                        <w:t>Matt Bucher</w:t>
                      </w:r>
                    </w:p>
                    <w:p w14:paraId="7099B84E" w14:textId="3EF32EB2" w:rsidR="00B71660" w:rsidRDefault="00B71660" w:rsidP="00B71660">
                      <w:pPr>
                        <w:spacing w:after="0" w:line="240" w:lineRule="auto"/>
                        <w:rPr>
                          <w:rFonts w:ascii="Outfit" w:eastAsia="Quicksand" w:hAnsi="Outfit" w:cs="Quicksand"/>
                          <w:color w:val="000000"/>
                          <w:sz w:val="20"/>
                          <w:szCs w:val="20"/>
                        </w:rPr>
                      </w:pPr>
                      <w:r w:rsidRPr="00B71660">
                        <w:rPr>
                          <w:rFonts w:ascii="Outfit" w:eastAsia="Quicksand" w:hAnsi="Outfit" w:cs="Quicksand"/>
                          <w:color w:val="000000"/>
                          <w:sz w:val="20"/>
                          <w:szCs w:val="20"/>
                        </w:rPr>
                        <w:t>Secretary</w:t>
                      </w:r>
                    </w:p>
                    <w:p w14:paraId="4753B102" w14:textId="77777777" w:rsidR="00B71660" w:rsidRPr="00B71660" w:rsidRDefault="00B71660" w:rsidP="00B71660">
                      <w:pPr>
                        <w:spacing w:after="0" w:line="240" w:lineRule="auto"/>
                        <w:rPr>
                          <w:rFonts w:ascii="Outfit" w:eastAsia="Quicksand" w:hAnsi="Outfit" w:cs="Quicksand"/>
                          <w:color w:val="000000"/>
                          <w:sz w:val="20"/>
                          <w:szCs w:val="20"/>
                        </w:rPr>
                      </w:pPr>
                    </w:p>
                    <w:p w14:paraId="736C7735" w14:textId="5B3E8831" w:rsidR="00B71660" w:rsidRDefault="00B71660" w:rsidP="00B71660">
                      <w:pPr>
                        <w:spacing w:after="0" w:line="240" w:lineRule="auto"/>
                        <w:rPr>
                          <w:rFonts w:ascii="Outfit" w:eastAsia="Quicksand" w:hAnsi="Outfit" w:cs="Quicksand"/>
                          <w:b/>
                          <w:bCs/>
                          <w:color w:val="000000"/>
                          <w:sz w:val="20"/>
                          <w:szCs w:val="20"/>
                        </w:rPr>
                      </w:pPr>
                      <w:r>
                        <w:rPr>
                          <w:rFonts w:ascii="Outfit" w:eastAsia="Quicksand" w:hAnsi="Outfit" w:cs="Quicksand"/>
                          <w:b/>
                          <w:bCs/>
                          <w:color w:val="000000"/>
                          <w:sz w:val="20"/>
                          <w:szCs w:val="20"/>
                        </w:rPr>
                        <w:t>Jennifer Klein</w:t>
                      </w:r>
                    </w:p>
                    <w:p w14:paraId="20643A18" w14:textId="77B644E8" w:rsidR="00B71660" w:rsidRDefault="00B71660" w:rsidP="00B71660">
                      <w:pPr>
                        <w:spacing w:after="0" w:line="240" w:lineRule="auto"/>
                        <w:rPr>
                          <w:rFonts w:ascii="Outfit" w:eastAsia="Quicksand" w:hAnsi="Outfit" w:cs="Quicksand"/>
                          <w:color w:val="000000"/>
                          <w:sz w:val="20"/>
                          <w:szCs w:val="20"/>
                        </w:rPr>
                      </w:pPr>
                      <w:r w:rsidRPr="00B71660">
                        <w:rPr>
                          <w:rFonts w:ascii="Outfit" w:eastAsia="Quicksand" w:hAnsi="Outfit" w:cs="Quicksand"/>
                          <w:color w:val="000000"/>
                          <w:sz w:val="20"/>
                          <w:szCs w:val="20"/>
                        </w:rPr>
                        <w:t>Treasurer</w:t>
                      </w:r>
                    </w:p>
                    <w:p w14:paraId="3BDF1420" w14:textId="77777777" w:rsidR="00B71660" w:rsidRPr="00B71660" w:rsidRDefault="00B71660" w:rsidP="00B71660">
                      <w:pPr>
                        <w:spacing w:after="0" w:line="240" w:lineRule="auto"/>
                        <w:rPr>
                          <w:rFonts w:ascii="Outfit" w:eastAsia="Quicksand" w:hAnsi="Outfit" w:cs="Quicksand"/>
                          <w:color w:val="000000"/>
                          <w:sz w:val="20"/>
                          <w:szCs w:val="20"/>
                        </w:rPr>
                      </w:pPr>
                    </w:p>
                    <w:p w14:paraId="4366D678" w14:textId="6AA65D0B" w:rsidR="00B71660" w:rsidRDefault="00B71660" w:rsidP="00B71660">
                      <w:pPr>
                        <w:spacing w:after="0" w:line="240" w:lineRule="auto"/>
                        <w:rPr>
                          <w:rFonts w:ascii="Outfit" w:eastAsia="Quicksand" w:hAnsi="Outfit" w:cs="Quicksand"/>
                          <w:b/>
                          <w:bCs/>
                          <w:color w:val="000000"/>
                          <w:kern w:val="0"/>
                          <w:sz w:val="20"/>
                          <w:szCs w:val="20"/>
                          <w14:ligatures w14:val="none"/>
                        </w:rPr>
                      </w:pPr>
                      <w:r>
                        <w:rPr>
                          <w:rFonts w:ascii="Outfit" w:eastAsia="Quicksand" w:hAnsi="Outfit" w:cs="Quicksand"/>
                          <w:b/>
                          <w:bCs/>
                          <w:color w:val="000000"/>
                          <w:kern w:val="0"/>
                          <w:sz w:val="20"/>
                          <w:szCs w:val="20"/>
                          <w14:ligatures w14:val="none"/>
                        </w:rPr>
                        <w:t>Elizabeth Martin</w:t>
                      </w:r>
                    </w:p>
                    <w:p w14:paraId="58E76C93" w14:textId="5AF312E6" w:rsidR="00B71660" w:rsidRDefault="00B71660" w:rsidP="00B71660">
                      <w:pPr>
                        <w:spacing w:after="0" w:line="240" w:lineRule="auto"/>
                        <w:rPr>
                          <w:rFonts w:ascii="Outfit" w:eastAsia="Quicksand" w:hAnsi="Outfit" w:cs="Quicksand"/>
                          <w:color w:val="000000"/>
                          <w:kern w:val="0"/>
                          <w:sz w:val="20"/>
                          <w:szCs w:val="20"/>
                          <w14:ligatures w14:val="none"/>
                        </w:rPr>
                      </w:pPr>
                      <w:r w:rsidRPr="00B71660">
                        <w:rPr>
                          <w:rFonts w:ascii="Outfit" w:eastAsia="Quicksand" w:hAnsi="Outfit" w:cs="Quicksand"/>
                          <w:color w:val="000000"/>
                          <w:kern w:val="0"/>
                          <w:sz w:val="20"/>
                          <w:szCs w:val="20"/>
                          <w14:ligatures w14:val="none"/>
                        </w:rPr>
                        <w:t>Trustee</w:t>
                      </w:r>
                    </w:p>
                    <w:p w14:paraId="2CD3E438" w14:textId="77777777" w:rsidR="00B71660" w:rsidRPr="00B71660" w:rsidRDefault="00B71660" w:rsidP="00B71660">
                      <w:pPr>
                        <w:spacing w:after="0" w:line="240" w:lineRule="auto"/>
                        <w:rPr>
                          <w:rFonts w:ascii="Outfit" w:eastAsia="Quicksand" w:hAnsi="Outfit" w:cs="Quicksand"/>
                          <w:color w:val="000000"/>
                          <w:kern w:val="0"/>
                          <w:sz w:val="20"/>
                          <w:szCs w:val="20"/>
                          <w14:ligatures w14:val="none"/>
                        </w:rPr>
                      </w:pPr>
                    </w:p>
                    <w:p w14:paraId="0B368D07" w14:textId="57EE8840" w:rsidR="00B71660" w:rsidRDefault="00B71660" w:rsidP="00B71660">
                      <w:pPr>
                        <w:spacing w:after="0" w:line="240" w:lineRule="auto"/>
                        <w:rPr>
                          <w:rFonts w:ascii="Outfit" w:eastAsia="Quicksand" w:hAnsi="Outfit" w:cs="Quicksand"/>
                          <w:b/>
                          <w:bCs/>
                          <w:color w:val="000000"/>
                          <w:kern w:val="0"/>
                          <w:sz w:val="20"/>
                          <w:szCs w:val="20"/>
                          <w14:ligatures w14:val="none"/>
                        </w:rPr>
                      </w:pPr>
                      <w:r>
                        <w:rPr>
                          <w:rFonts w:ascii="Outfit" w:eastAsia="Quicksand" w:hAnsi="Outfit" w:cs="Quicksand"/>
                          <w:b/>
                          <w:bCs/>
                          <w:color w:val="000000"/>
                          <w:kern w:val="0"/>
                          <w:sz w:val="20"/>
                          <w:szCs w:val="20"/>
                          <w14:ligatures w14:val="none"/>
                        </w:rPr>
                        <w:t>Donita Ward</w:t>
                      </w:r>
                    </w:p>
                    <w:p w14:paraId="4F5B21FF" w14:textId="2E48FB60" w:rsidR="00B71660" w:rsidRPr="00B71660" w:rsidRDefault="00106E70" w:rsidP="00B71660">
                      <w:pPr>
                        <w:spacing w:after="0" w:line="240" w:lineRule="auto"/>
                        <w:rPr>
                          <w:rFonts w:ascii="Outfit" w:eastAsia="Quicksand" w:hAnsi="Outfit" w:cs="Quicksand"/>
                          <w:color w:val="000000"/>
                          <w:kern w:val="0"/>
                          <w:sz w:val="20"/>
                          <w:szCs w:val="20"/>
                          <w14:ligatures w14:val="none"/>
                        </w:rPr>
                      </w:pPr>
                      <w:r>
                        <w:rPr>
                          <w:rFonts w:ascii="Outfit" w:eastAsia="Quicksand" w:hAnsi="Outfit" w:cs="Quicksand"/>
                          <w:color w:val="000000"/>
                          <w:kern w:val="0"/>
                          <w:sz w:val="20"/>
                          <w:szCs w:val="20"/>
                          <w14:ligatures w14:val="none"/>
                        </w:rPr>
                        <w:t>Executive</w:t>
                      </w:r>
                      <w:r w:rsidR="00B71660" w:rsidRPr="00B71660">
                        <w:rPr>
                          <w:rFonts w:ascii="Outfit" w:eastAsia="Quicksand" w:hAnsi="Outfit" w:cs="Quicksand"/>
                          <w:color w:val="000000"/>
                          <w:kern w:val="0"/>
                          <w:sz w:val="20"/>
                          <w:szCs w:val="20"/>
                          <w14:ligatures w14:val="none"/>
                        </w:rPr>
                        <w:t xml:space="preserve"> Directo</w:t>
                      </w:r>
                      <w:r w:rsidR="008A5D3B">
                        <w:rPr>
                          <w:rFonts w:ascii="Outfit" w:eastAsia="Quicksand" w:hAnsi="Outfit" w:cs="Quicksand"/>
                          <w:color w:val="000000"/>
                          <w:kern w:val="0"/>
                          <w:sz w:val="20"/>
                          <w:szCs w:val="20"/>
                          <w14:ligatures w14:val="none"/>
                        </w:rPr>
                        <w:t>r</w:t>
                      </w:r>
                    </w:p>
                    <w:p w14:paraId="01D95778" w14:textId="0857C1AF" w:rsidR="00B71660" w:rsidRPr="00B71660" w:rsidRDefault="00B71660" w:rsidP="00B71660">
                      <w:pPr>
                        <w:spacing w:after="0" w:line="240" w:lineRule="auto"/>
                        <w:rPr>
                          <w:rFonts w:ascii="Outfit" w:eastAsia="Quicksand" w:hAnsi="Outfit" w:cs="Quicksand"/>
                          <w:b/>
                          <w:bCs/>
                          <w:color w:val="000000"/>
                          <w:kern w:val="0"/>
                          <w:sz w:val="20"/>
                          <w:szCs w:val="20"/>
                          <w14:ligatures w14:val="none"/>
                        </w:rPr>
                      </w:pPr>
                      <w:r w:rsidRPr="00B71660">
                        <w:rPr>
                          <w:rFonts w:ascii="Outfit" w:eastAsia="Quicksand" w:hAnsi="Outfit" w:cs="Quicksand"/>
                          <w:color w:val="000000"/>
                          <w:kern w:val="0"/>
                          <w:sz w:val="20"/>
                          <w:szCs w:val="20"/>
                          <w14:ligatures w14:val="none"/>
                        </w:rPr>
                        <w:t>director@wblibrary.org</w:t>
                      </w:r>
                    </w:p>
                  </w:txbxContent>
                </v:textbox>
                <w10:wrap type="square" anchory="page"/>
              </v:rect>
            </w:pict>
          </mc:Fallback>
        </mc:AlternateContent>
      </w:r>
      <w:r w:rsidR="00106E70" w:rsidRPr="00106E70">
        <w:rPr>
          <w:rFonts w:ascii="Century Gothic" w:eastAsia="Poppins" w:hAnsi="Century Gothic" w:cs="Poppins"/>
          <w:b/>
          <w:bCs/>
          <w:color w:val="000000"/>
        </w:rPr>
        <w:t>POSITION AVAILABLE- LIBRARY PAGE</w:t>
      </w:r>
    </w:p>
    <w:p w14:paraId="05B04442" w14:textId="47C649E8" w:rsidR="00106E70" w:rsidRPr="00106E70" w:rsidRDefault="00106E70" w:rsidP="008A5D3B">
      <w:pPr>
        <w:spacing w:line="360" w:lineRule="auto"/>
        <w:rPr>
          <w:rFonts w:ascii="Century Gothic" w:eastAsia="Poppins" w:hAnsi="Century Gothic" w:cs="Poppins"/>
          <w:b/>
          <w:bCs/>
          <w:color w:val="000000"/>
        </w:rPr>
      </w:pPr>
      <w:r>
        <w:rPr>
          <w:rFonts w:ascii="Century Gothic" w:eastAsia="Poppins" w:hAnsi="Century Gothic" w:cs="Poppins"/>
          <w:b/>
          <w:bCs/>
          <w:color w:val="000000"/>
        </w:rPr>
        <w:t>Saturdays from 9:45am to 6pm.  Starting at $17.00 per hour.</w:t>
      </w:r>
    </w:p>
    <w:p w14:paraId="2B336F16" w14:textId="0E475165" w:rsidR="00106E70" w:rsidRDefault="00106E70" w:rsidP="00106E70">
      <w:pPr>
        <w:spacing w:line="276" w:lineRule="auto"/>
        <w:rPr>
          <w:rFonts w:ascii="Century Gothic" w:eastAsia="Quicksand" w:hAnsi="Century Gothic" w:cs="Quicksand"/>
          <w:color w:val="000000"/>
          <w:sz w:val="22"/>
          <w:szCs w:val="22"/>
        </w:rPr>
      </w:pPr>
      <w:r w:rsidRPr="00C14609">
        <w:rPr>
          <w:rFonts w:ascii="Century Gothic" w:eastAsia="Quicksand" w:hAnsi="Century Gothic" w:cs="Quicksand"/>
          <w:color w:val="000000"/>
          <w:sz w:val="22"/>
          <w:szCs w:val="22"/>
        </w:rPr>
        <w:t xml:space="preserve">A Library Page is an entry level position in our community.  There is no experience or special skills necessary.  Pages are here to help keep the library friendly and organized.  It's perfect for a student who isn't available regular business hours, someone interested in trying something new, or someone who is mostly retired or at home and wants to get out into the world once a week.  As long as you are at least 16 and can commit to working Saturdays with a smile, you are qualified.  </w:t>
      </w:r>
    </w:p>
    <w:p w14:paraId="610A40C5" w14:textId="20140199" w:rsidR="00092C41" w:rsidRPr="00C14609" w:rsidRDefault="00092C41" w:rsidP="00106E70">
      <w:pPr>
        <w:spacing w:line="276" w:lineRule="auto"/>
        <w:rPr>
          <w:rFonts w:ascii="Century Gothic" w:eastAsia="Quicksand" w:hAnsi="Century Gothic" w:cs="Quicksand"/>
          <w:color w:val="000000"/>
          <w:sz w:val="22"/>
          <w:szCs w:val="22"/>
        </w:rPr>
      </w:pPr>
      <w:r>
        <w:rPr>
          <w:rFonts w:ascii="Century Gothic" w:eastAsia="Quicksand" w:hAnsi="Century Gothic" w:cs="Quicksand"/>
          <w:color w:val="000000"/>
          <w:sz w:val="22"/>
          <w:szCs w:val="22"/>
        </w:rPr>
        <w:t>Work Responsibilities:</w:t>
      </w:r>
    </w:p>
    <w:p w14:paraId="7995BC6B" w14:textId="3A8DFF08" w:rsidR="00106E70" w:rsidRPr="00C14609" w:rsidRDefault="00106E70" w:rsidP="00106E70">
      <w:pPr>
        <w:pStyle w:val="ListParagraph"/>
        <w:numPr>
          <w:ilvl w:val="0"/>
          <w:numId w:val="6"/>
        </w:numPr>
        <w:tabs>
          <w:tab w:val="left" w:pos="3060"/>
        </w:tabs>
        <w:spacing w:after="0" w:line="276" w:lineRule="auto"/>
        <w:rPr>
          <w:rFonts w:ascii="Century Gothic" w:eastAsia="Times New Roman" w:hAnsi="Century Gothic"/>
          <w:sz w:val="22"/>
          <w:szCs w:val="22"/>
        </w:rPr>
      </w:pPr>
      <w:r w:rsidRPr="00C14609">
        <w:rPr>
          <w:rFonts w:ascii="Century Gothic" w:eastAsia="Times New Roman" w:hAnsi="Century Gothic"/>
          <w:sz w:val="22"/>
          <w:szCs w:val="22"/>
        </w:rPr>
        <w:t>Welcome all users to the library</w:t>
      </w:r>
      <w:r w:rsidR="00092C41">
        <w:rPr>
          <w:rFonts w:ascii="Century Gothic" w:eastAsia="Times New Roman" w:hAnsi="Century Gothic"/>
          <w:sz w:val="22"/>
          <w:szCs w:val="22"/>
        </w:rPr>
        <w:t>.</w:t>
      </w:r>
    </w:p>
    <w:p w14:paraId="006A46B1" w14:textId="747DB570" w:rsidR="00106E70" w:rsidRPr="00C14609" w:rsidRDefault="00106E70" w:rsidP="00106E70">
      <w:pPr>
        <w:pStyle w:val="ListParagraph"/>
        <w:numPr>
          <w:ilvl w:val="0"/>
          <w:numId w:val="6"/>
        </w:numPr>
        <w:tabs>
          <w:tab w:val="left" w:pos="3060"/>
          <w:tab w:val="left" w:pos="3780"/>
        </w:tabs>
        <w:spacing w:after="0" w:line="276" w:lineRule="auto"/>
        <w:rPr>
          <w:rFonts w:ascii="Century Gothic" w:eastAsia="Times New Roman" w:hAnsi="Century Gothic"/>
          <w:sz w:val="22"/>
          <w:szCs w:val="22"/>
        </w:rPr>
      </w:pPr>
      <w:r w:rsidRPr="00C14609">
        <w:rPr>
          <w:rFonts w:ascii="Century Gothic" w:eastAsia="Times New Roman" w:hAnsi="Century Gothic"/>
          <w:sz w:val="22"/>
          <w:szCs w:val="22"/>
        </w:rPr>
        <w:t>Support the team with consistent and careful application of procedures and policy</w:t>
      </w:r>
      <w:r w:rsidR="00092C41">
        <w:rPr>
          <w:rFonts w:ascii="Century Gothic" w:eastAsia="Times New Roman" w:hAnsi="Century Gothic"/>
          <w:sz w:val="22"/>
          <w:szCs w:val="22"/>
        </w:rPr>
        <w:t>.</w:t>
      </w:r>
    </w:p>
    <w:p w14:paraId="0826A47C" w14:textId="15A67A3C" w:rsidR="00106E70" w:rsidRPr="00C14609" w:rsidRDefault="00106E70" w:rsidP="00106E70">
      <w:pPr>
        <w:pStyle w:val="ListParagraph"/>
        <w:numPr>
          <w:ilvl w:val="0"/>
          <w:numId w:val="6"/>
        </w:numPr>
        <w:tabs>
          <w:tab w:val="left" w:pos="3060"/>
        </w:tabs>
        <w:spacing w:after="0" w:line="276" w:lineRule="auto"/>
        <w:rPr>
          <w:rFonts w:ascii="Century Gothic" w:eastAsia="Times New Roman" w:hAnsi="Century Gothic"/>
          <w:sz w:val="22"/>
          <w:szCs w:val="22"/>
        </w:rPr>
      </w:pPr>
      <w:r w:rsidRPr="00C14609">
        <w:rPr>
          <w:rFonts w:ascii="Century Gothic" w:eastAsia="Times New Roman" w:hAnsi="Century Gothic"/>
          <w:sz w:val="22"/>
          <w:szCs w:val="22"/>
        </w:rPr>
        <w:t>Provide excellent, proactive and discreet customer service</w:t>
      </w:r>
      <w:r w:rsidR="00092C41">
        <w:rPr>
          <w:rFonts w:ascii="Century Gothic" w:eastAsia="Times New Roman" w:hAnsi="Century Gothic"/>
          <w:sz w:val="22"/>
          <w:szCs w:val="22"/>
        </w:rPr>
        <w:t>.</w:t>
      </w:r>
    </w:p>
    <w:p w14:paraId="4D80D4A8" w14:textId="1709717C" w:rsidR="00106E70" w:rsidRPr="00C14609" w:rsidRDefault="00106E70" w:rsidP="00106E70">
      <w:pPr>
        <w:pStyle w:val="ListParagraph"/>
        <w:numPr>
          <w:ilvl w:val="0"/>
          <w:numId w:val="6"/>
        </w:numPr>
        <w:tabs>
          <w:tab w:val="left" w:pos="3060"/>
        </w:tabs>
        <w:spacing w:after="0" w:line="276" w:lineRule="auto"/>
        <w:rPr>
          <w:rFonts w:ascii="Century Gothic" w:eastAsia="Times New Roman" w:hAnsi="Century Gothic"/>
          <w:sz w:val="22"/>
          <w:szCs w:val="22"/>
        </w:rPr>
      </w:pPr>
      <w:r w:rsidRPr="00C14609">
        <w:rPr>
          <w:rFonts w:ascii="Century Gothic" w:eastAsia="Times New Roman" w:hAnsi="Century Gothic"/>
          <w:sz w:val="22"/>
          <w:szCs w:val="22"/>
        </w:rPr>
        <w:t>Circulate a variety of materials including check-out, check-in, renewals, holds, reserves</w:t>
      </w:r>
      <w:r w:rsidR="00092C41">
        <w:rPr>
          <w:rFonts w:ascii="Century Gothic" w:eastAsia="Times New Roman" w:hAnsi="Century Gothic"/>
          <w:sz w:val="22"/>
          <w:szCs w:val="22"/>
        </w:rPr>
        <w:t>,</w:t>
      </w:r>
      <w:r w:rsidRPr="00C14609">
        <w:rPr>
          <w:rFonts w:ascii="Century Gothic" w:eastAsia="Times New Roman" w:hAnsi="Century Gothic"/>
          <w:sz w:val="22"/>
          <w:szCs w:val="22"/>
        </w:rPr>
        <w:t xml:space="preserve"> and re-shelving</w:t>
      </w:r>
      <w:r w:rsidR="00092C41">
        <w:rPr>
          <w:rFonts w:ascii="Century Gothic" w:eastAsia="Times New Roman" w:hAnsi="Century Gothic"/>
          <w:sz w:val="22"/>
          <w:szCs w:val="22"/>
        </w:rPr>
        <w:t>.</w:t>
      </w:r>
    </w:p>
    <w:p w14:paraId="626B0B6E" w14:textId="60536674" w:rsidR="00106E70" w:rsidRPr="00C14609" w:rsidRDefault="00106E70" w:rsidP="00106E70">
      <w:pPr>
        <w:pStyle w:val="ListParagraph"/>
        <w:numPr>
          <w:ilvl w:val="0"/>
          <w:numId w:val="6"/>
        </w:numPr>
        <w:tabs>
          <w:tab w:val="left" w:pos="3060"/>
        </w:tabs>
        <w:spacing w:after="0" w:line="276" w:lineRule="auto"/>
        <w:rPr>
          <w:rFonts w:ascii="Century Gothic" w:eastAsia="Times New Roman" w:hAnsi="Century Gothic"/>
          <w:sz w:val="22"/>
          <w:szCs w:val="22"/>
        </w:rPr>
      </w:pPr>
      <w:r w:rsidRPr="00C14609">
        <w:rPr>
          <w:rFonts w:ascii="Century Gothic" w:eastAsia="Times New Roman" w:hAnsi="Century Gothic"/>
          <w:sz w:val="22"/>
          <w:szCs w:val="22"/>
        </w:rPr>
        <w:t>Assist patrons in use of library technology including catalog, databases, computers, document station and the digital library</w:t>
      </w:r>
      <w:r w:rsidR="00092C41">
        <w:rPr>
          <w:rFonts w:ascii="Century Gothic" w:eastAsia="Times New Roman" w:hAnsi="Century Gothic"/>
          <w:sz w:val="22"/>
          <w:szCs w:val="22"/>
        </w:rPr>
        <w:t>.</w:t>
      </w:r>
    </w:p>
    <w:p w14:paraId="3FA26DC0" w14:textId="0A6281F7" w:rsidR="00106E70" w:rsidRPr="00C14609" w:rsidRDefault="00106E70" w:rsidP="00106E70">
      <w:pPr>
        <w:pStyle w:val="ListParagraph"/>
        <w:numPr>
          <w:ilvl w:val="0"/>
          <w:numId w:val="6"/>
        </w:numPr>
        <w:tabs>
          <w:tab w:val="left" w:pos="3060"/>
        </w:tabs>
        <w:spacing w:after="0" w:line="276" w:lineRule="auto"/>
        <w:rPr>
          <w:rFonts w:ascii="Century Gothic" w:eastAsia="Times New Roman" w:hAnsi="Century Gothic"/>
          <w:sz w:val="22"/>
          <w:szCs w:val="22"/>
        </w:rPr>
      </w:pPr>
      <w:r w:rsidRPr="00C14609">
        <w:rPr>
          <w:rFonts w:ascii="Century Gothic" w:eastAsia="Times New Roman" w:hAnsi="Century Gothic"/>
          <w:sz w:val="22"/>
          <w:szCs w:val="22"/>
        </w:rPr>
        <w:t xml:space="preserve">Assist with </w:t>
      </w:r>
      <w:r w:rsidRPr="00C14609">
        <w:rPr>
          <w:rFonts w:ascii="Century Gothic" w:eastAsia="Times New Roman" w:hAnsi="Century Gothic"/>
          <w:sz w:val="22"/>
          <w:szCs w:val="22"/>
        </w:rPr>
        <w:t>getting materials ready for patrons.</w:t>
      </w:r>
    </w:p>
    <w:p w14:paraId="55594314" w14:textId="3300BA7C" w:rsidR="00106E70" w:rsidRPr="00C14609" w:rsidRDefault="00106E70" w:rsidP="00106E70">
      <w:pPr>
        <w:pStyle w:val="ListParagraph"/>
        <w:numPr>
          <w:ilvl w:val="0"/>
          <w:numId w:val="6"/>
        </w:numPr>
        <w:tabs>
          <w:tab w:val="left" w:pos="3060"/>
        </w:tabs>
        <w:spacing w:after="0" w:line="276" w:lineRule="auto"/>
        <w:rPr>
          <w:rFonts w:ascii="Century Gothic" w:hAnsi="Century Gothic"/>
          <w:sz w:val="22"/>
          <w:szCs w:val="22"/>
        </w:rPr>
      </w:pPr>
      <w:r w:rsidRPr="00C14609">
        <w:rPr>
          <w:rFonts w:ascii="Century Gothic" w:hAnsi="Century Gothic"/>
          <w:sz w:val="22"/>
          <w:szCs w:val="22"/>
        </w:rPr>
        <w:t xml:space="preserve">Assist </w:t>
      </w:r>
      <w:r w:rsidRPr="00C14609">
        <w:rPr>
          <w:rFonts w:ascii="Century Gothic" w:hAnsi="Century Gothic"/>
          <w:sz w:val="22"/>
          <w:szCs w:val="22"/>
        </w:rPr>
        <w:t>with</w:t>
      </w:r>
      <w:r w:rsidRPr="00C14609">
        <w:rPr>
          <w:rFonts w:ascii="Century Gothic" w:hAnsi="Century Gothic"/>
          <w:sz w:val="22"/>
          <w:szCs w:val="22"/>
        </w:rPr>
        <w:t xml:space="preserve"> passive </w:t>
      </w:r>
      <w:r w:rsidRPr="00C14609">
        <w:rPr>
          <w:rFonts w:ascii="Century Gothic" w:hAnsi="Century Gothic"/>
          <w:sz w:val="22"/>
          <w:szCs w:val="22"/>
        </w:rPr>
        <w:t xml:space="preserve">and special </w:t>
      </w:r>
      <w:r w:rsidRPr="00C14609">
        <w:rPr>
          <w:rFonts w:ascii="Century Gothic" w:hAnsi="Century Gothic"/>
          <w:sz w:val="22"/>
          <w:szCs w:val="22"/>
        </w:rPr>
        <w:t>programming</w:t>
      </w:r>
      <w:r w:rsidRPr="00C14609">
        <w:rPr>
          <w:rFonts w:ascii="Century Gothic" w:hAnsi="Century Gothic"/>
          <w:sz w:val="22"/>
          <w:szCs w:val="22"/>
        </w:rPr>
        <w:t>.</w:t>
      </w:r>
    </w:p>
    <w:p w14:paraId="5C6F386C" w14:textId="002098A2" w:rsidR="00106E70" w:rsidRPr="00C14609" w:rsidRDefault="00106E70" w:rsidP="00106E70">
      <w:pPr>
        <w:pStyle w:val="ListParagraph"/>
        <w:numPr>
          <w:ilvl w:val="0"/>
          <w:numId w:val="6"/>
        </w:numPr>
        <w:tabs>
          <w:tab w:val="left" w:pos="3060"/>
        </w:tabs>
        <w:spacing w:after="0" w:line="276" w:lineRule="auto"/>
        <w:rPr>
          <w:rFonts w:ascii="Century Gothic" w:eastAsia="Times New Roman" w:hAnsi="Century Gothic"/>
          <w:sz w:val="22"/>
          <w:szCs w:val="22"/>
        </w:rPr>
      </w:pPr>
      <w:r w:rsidRPr="00C14609">
        <w:rPr>
          <w:rFonts w:ascii="Century Gothic" w:eastAsia="Times New Roman" w:hAnsi="Century Gothic"/>
          <w:sz w:val="22"/>
          <w:szCs w:val="22"/>
        </w:rPr>
        <w:t>Receive and refer complaints and non-conformance forms</w:t>
      </w:r>
      <w:r w:rsidRPr="00C14609">
        <w:rPr>
          <w:rFonts w:ascii="Century Gothic" w:eastAsia="Times New Roman" w:hAnsi="Century Gothic"/>
          <w:sz w:val="22"/>
          <w:szCs w:val="22"/>
        </w:rPr>
        <w:t>.</w:t>
      </w:r>
    </w:p>
    <w:p w14:paraId="31D45F20" w14:textId="178E6933" w:rsidR="00106E70" w:rsidRPr="00C14609" w:rsidRDefault="00106E70" w:rsidP="00106E70">
      <w:pPr>
        <w:pStyle w:val="ListParagraph"/>
        <w:numPr>
          <w:ilvl w:val="0"/>
          <w:numId w:val="6"/>
        </w:numPr>
        <w:tabs>
          <w:tab w:val="left" w:pos="3060"/>
        </w:tabs>
        <w:spacing w:after="0" w:line="276" w:lineRule="auto"/>
        <w:rPr>
          <w:rFonts w:ascii="Century Gothic" w:eastAsia="Times New Roman" w:hAnsi="Century Gothic"/>
          <w:sz w:val="22"/>
          <w:szCs w:val="22"/>
        </w:rPr>
      </w:pPr>
      <w:r w:rsidRPr="00C14609">
        <w:rPr>
          <w:rFonts w:ascii="Century Gothic" w:eastAsia="Times New Roman" w:hAnsi="Century Gothic"/>
          <w:sz w:val="22"/>
          <w:szCs w:val="22"/>
        </w:rPr>
        <w:t xml:space="preserve">Answer </w:t>
      </w:r>
      <w:r w:rsidRPr="00C14609">
        <w:rPr>
          <w:rFonts w:ascii="Century Gothic" w:eastAsia="Times New Roman" w:hAnsi="Century Gothic"/>
          <w:sz w:val="22"/>
          <w:szCs w:val="22"/>
        </w:rPr>
        <w:t>in-person</w:t>
      </w:r>
      <w:r w:rsidRPr="00C14609">
        <w:rPr>
          <w:rFonts w:ascii="Century Gothic" w:eastAsia="Times New Roman" w:hAnsi="Century Gothic"/>
          <w:sz w:val="22"/>
          <w:szCs w:val="22"/>
        </w:rPr>
        <w:t>,</w:t>
      </w:r>
      <w:r w:rsidRPr="00C14609">
        <w:rPr>
          <w:rFonts w:ascii="Century Gothic" w:eastAsia="Times New Roman" w:hAnsi="Century Gothic"/>
          <w:sz w:val="22"/>
          <w:szCs w:val="22"/>
        </w:rPr>
        <w:t xml:space="preserve"> telephone, email, and text </w:t>
      </w:r>
      <w:r w:rsidRPr="00C14609">
        <w:rPr>
          <w:rFonts w:ascii="Century Gothic" w:eastAsia="Times New Roman" w:hAnsi="Century Gothic"/>
          <w:sz w:val="22"/>
          <w:szCs w:val="22"/>
        </w:rPr>
        <w:t>questions.</w:t>
      </w:r>
    </w:p>
    <w:p w14:paraId="3B522AF0" w14:textId="0399730B" w:rsidR="00106E70" w:rsidRPr="00C14609" w:rsidRDefault="00106E70" w:rsidP="00106E70">
      <w:pPr>
        <w:pStyle w:val="ListParagraph"/>
        <w:numPr>
          <w:ilvl w:val="0"/>
          <w:numId w:val="6"/>
        </w:numPr>
        <w:tabs>
          <w:tab w:val="left" w:pos="3060"/>
        </w:tabs>
        <w:spacing w:after="0" w:line="276" w:lineRule="auto"/>
        <w:rPr>
          <w:rFonts w:ascii="Century Gothic" w:eastAsia="Times New Roman" w:hAnsi="Century Gothic"/>
          <w:sz w:val="22"/>
          <w:szCs w:val="22"/>
        </w:rPr>
      </w:pPr>
      <w:r w:rsidRPr="00C14609">
        <w:rPr>
          <w:rFonts w:ascii="Century Gothic" w:eastAsia="Times New Roman" w:hAnsi="Century Gothic"/>
          <w:sz w:val="22"/>
          <w:szCs w:val="22"/>
        </w:rPr>
        <w:t>Maintain the library’s physical presence</w:t>
      </w:r>
      <w:r w:rsidRPr="00C14609">
        <w:rPr>
          <w:rFonts w:ascii="Century Gothic" w:eastAsia="Times New Roman" w:hAnsi="Century Gothic"/>
          <w:sz w:val="22"/>
          <w:szCs w:val="22"/>
        </w:rPr>
        <w:t>.</w:t>
      </w:r>
    </w:p>
    <w:p w14:paraId="5A460AA2" w14:textId="30DF12FC" w:rsidR="00106E70" w:rsidRPr="00C14609" w:rsidRDefault="00106E70" w:rsidP="00106E70">
      <w:pPr>
        <w:pStyle w:val="ListParagraph"/>
        <w:numPr>
          <w:ilvl w:val="0"/>
          <w:numId w:val="6"/>
        </w:numPr>
        <w:tabs>
          <w:tab w:val="left" w:pos="3060"/>
        </w:tabs>
        <w:spacing w:after="0" w:line="276" w:lineRule="auto"/>
        <w:rPr>
          <w:rFonts w:ascii="Century Gothic" w:eastAsia="Times New Roman" w:hAnsi="Century Gothic"/>
          <w:sz w:val="22"/>
          <w:szCs w:val="22"/>
        </w:rPr>
      </w:pPr>
      <w:r w:rsidRPr="00C14609">
        <w:rPr>
          <w:rFonts w:ascii="Century Gothic" w:eastAsia="Times New Roman" w:hAnsi="Century Gothic"/>
          <w:sz w:val="22"/>
          <w:szCs w:val="22"/>
        </w:rPr>
        <w:t xml:space="preserve">Create and issue library cards and </w:t>
      </w:r>
      <w:proofErr w:type="spellStart"/>
      <w:r w:rsidRPr="00C14609">
        <w:rPr>
          <w:rFonts w:ascii="Century Gothic" w:eastAsia="Times New Roman" w:hAnsi="Century Gothic"/>
          <w:sz w:val="22"/>
          <w:szCs w:val="22"/>
        </w:rPr>
        <w:t>TexShare</w:t>
      </w:r>
      <w:proofErr w:type="spellEnd"/>
      <w:r w:rsidRPr="00C14609">
        <w:rPr>
          <w:rFonts w:ascii="Century Gothic" w:eastAsia="Times New Roman" w:hAnsi="Century Gothic"/>
          <w:sz w:val="22"/>
          <w:szCs w:val="22"/>
        </w:rPr>
        <w:t xml:space="preserve"> cards</w:t>
      </w:r>
      <w:r w:rsidRPr="00C14609">
        <w:rPr>
          <w:rFonts w:ascii="Century Gothic" w:eastAsia="Times New Roman" w:hAnsi="Century Gothic"/>
          <w:sz w:val="22"/>
          <w:szCs w:val="22"/>
        </w:rPr>
        <w:t>.</w:t>
      </w:r>
    </w:p>
    <w:p w14:paraId="6B5D1FA1" w14:textId="1A7C01BF" w:rsidR="00106E70" w:rsidRPr="00C14609" w:rsidRDefault="00106E70" w:rsidP="00106E70">
      <w:pPr>
        <w:tabs>
          <w:tab w:val="left" w:pos="3060"/>
        </w:tabs>
        <w:spacing w:after="0" w:line="276" w:lineRule="auto"/>
        <w:rPr>
          <w:rFonts w:ascii="Century Gothic" w:eastAsia="Times New Roman" w:hAnsi="Century Gothic"/>
          <w:sz w:val="22"/>
          <w:szCs w:val="22"/>
        </w:rPr>
      </w:pPr>
    </w:p>
    <w:p w14:paraId="225BCC43" w14:textId="04A365E1" w:rsidR="00106E70" w:rsidRPr="00C14609" w:rsidRDefault="00106E70" w:rsidP="00106E70">
      <w:pPr>
        <w:tabs>
          <w:tab w:val="left" w:pos="3060"/>
        </w:tabs>
        <w:spacing w:after="0" w:line="276" w:lineRule="auto"/>
        <w:rPr>
          <w:rFonts w:ascii="Century Gothic" w:eastAsia="Times New Roman" w:hAnsi="Century Gothic"/>
          <w:sz w:val="22"/>
          <w:szCs w:val="22"/>
        </w:rPr>
      </w:pPr>
      <w:r w:rsidRPr="00C14609">
        <w:rPr>
          <w:rFonts w:ascii="Century Gothic" w:eastAsia="Times New Roman" w:hAnsi="Century Gothic"/>
          <w:sz w:val="22"/>
          <w:szCs w:val="22"/>
        </w:rPr>
        <w:t xml:space="preserve">Interested persons should fill out an application (available at the library and on our website) and bring it to the library.  You may attach a resume and/or cover letter, but anything received without the application will not be considered.  </w:t>
      </w:r>
    </w:p>
    <w:p w14:paraId="783A1028" w14:textId="453C4DE8" w:rsidR="00C14609" w:rsidRPr="00C14609" w:rsidRDefault="00C14609" w:rsidP="00106E70">
      <w:pPr>
        <w:tabs>
          <w:tab w:val="left" w:pos="3060"/>
        </w:tabs>
        <w:spacing w:after="0" w:line="276" w:lineRule="auto"/>
        <w:rPr>
          <w:rFonts w:ascii="Century Gothic" w:eastAsia="Times New Roman" w:hAnsi="Century Gothic"/>
          <w:sz w:val="22"/>
          <w:szCs w:val="22"/>
        </w:rPr>
      </w:pPr>
      <w:bookmarkStart w:id="0" w:name="_GoBack"/>
      <w:bookmarkEnd w:id="0"/>
    </w:p>
    <w:p w14:paraId="35859EEA" w14:textId="6D5F3076" w:rsidR="00C14609" w:rsidRPr="00C14609" w:rsidRDefault="00092C41" w:rsidP="00106E70">
      <w:pPr>
        <w:tabs>
          <w:tab w:val="left" w:pos="3060"/>
        </w:tabs>
        <w:spacing w:after="0" w:line="276" w:lineRule="auto"/>
        <w:rPr>
          <w:rFonts w:ascii="Century Gothic" w:eastAsia="Times New Roman" w:hAnsi="Century Gothic"/>
          <w:sz w:val="22"/>
          <w:szCs w:val="22"/>
        </w:rPr>
      </w:pPr>
      <w:r>
        <w:rPr>
          <w:rFonts w:ascii="Century Gothic" w:eastAsia="Times New Roman" w:hAnsi="Century Gothic"/>
          <w:sz w:val="22"/>
          <w:szCs w:val="22"/>
        </w:rPr>
        <w:t xml:space="preserve">We will start emailing to schedule interviews on </w:t>
      </w:r>
      <w:r w:rsidR="00C14609" w:rsidRPr="00C14609">
        <w:rPr>
          <w:rFonts w:ascii="Century Gothic" w:eastAsia="Times New Roman" w:hAnsi="Century Gothic"/>
          <w:sz w:val="22"/>
          <w:szCs w:val="22"/>
        </w:rPr>
        <w:t xml:space="preserve">August 3.  </w:t>
      </w:r>
    </w:p>
    <w:p w14:paraId="0BE61BFD" w14:textId="5F233CC6" w:rsidR="008A5D3B" w:rsidRPr="008A5D3B" w:rsidRDefault="008A5D3B" w:rsidP="008A5D3B">
      <w:pPr>
        <w:spacing w:line="360" w:lineRule="auto"/>
        <w:rPr>
          <w:rFonts w:ascii="Quicksand" w:eastAsia="Quicksand" w:hAnsi="Quicksand" w:cs="Quicksand"/>
          <w:color w:val="000000"/>
          <w:kern w:val="0"/>
          <w:sz w:val="20"/>
          <w:szCs w:val="20"/>
          <w14:ligatures w14:val="none"/>
        </w:rPr>
      </w:pPr>
    </w:p>
    <w:sectPr w:rsidR="008A5D3B" w:rsidRPr="008A5D3B" w:rsidSect="00106E70">
      <w:pgSz w:w="12240" w:h="15840"/>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oppins">
    <w:altName w:val="Times New Roman"/>
    <w:charset w:val="4D"/>
    <w:family w:val="auto"/>
    <w:pitch w:val="variable"/>
    <w:sig w:usb0="00008007" w:usb1="00000000" w:usb2="00000000" w:usb3="00000000" w:csb0="00000093" w:csb1="00000000"/>
  </w:font>
  <w:font w:name="Outfit">
    <w:altName w:val="Calibri"/>
    <w:charset w:val="00"/>
    <w:family w:val="auto"/>
    <w:pitch w:val="variable"/>
    <w:sig w:usb0="00000003" w:usb1="00000000" w:usb2="00000000" w:usb3="00000000" w:csb0="00000001" w:csb1="00000000"/>
  </w:font>
  <w:font w:name="Quicksand">
    <w:altName w:val="Calibri"/>
    <w:charset w:val="4D"/>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9574F"/>
    <w:multiLevelType w:val="hybridMultilevel"/>
    <w:tmpl w:val="5092529C"/>
    <w:lvl w:ilvl="0" w:tplc="DA50E73C">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8D51C0"/>
    <w:multiLevelType w:val="hybridMultilevel"/>
    <w:tmpl w:val="FE3A88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2E5771"/>
    <w:multiLevelType w:val="hybridMultilevel"/>
    <w:tmpl w:val="833AE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B624C24"/>
    <w:multiLevelType w:val="hybridMultilevel"/>
    <w:tmpl w:val="03B0E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C4233A8"/>
    <w:multiLevelType w:val="hybridMultilevel"/>
    <w:tmpl w:val="6B0E6BDC"/>
    <w:lvl w:ilvl="0" w:tplc="DA50E73C">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lvlOverride w:ilvl="0"/>
    <w:lvlOverride w:ilvl="1"/>
    <w:lvlOverride w:ilvl="2"/>
    <w:lvlOverride w:ilvl="3"/>
    <w:lvlOverride w:ilvl="4"/>
    <w:lvlOverride w:ilvl="5"/>
    <w:lvlOverride w:ilvl="6"/>
    <w:lvlOverride w:ilvl="7"/>
    <w:lvlOverride w:ilvl="8"/>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660"/>
    <w:rsid w:val="00062E54"/>
    <w:rsid w:val="00075D60"/>
    <w:rsid w:val="00092C41"/>
    <w:rsid w:val="00106E70"/>
    <w:rsid w:val="00121608"/>
    <w:rsid w:val="001F2F43"/>
    <w:rsid w:val="00220CC6"/>
    <w:rsid w:val="00253410"/>
    <w:rsid w:val="00275C99"/>
    <w:rsid w:val="00387A09"/>
    <w:rsid w:val="003E7795"/>
    <w:rsid w:val="005E3BC3"/>
    <w:rsid w:val="006A0872"/>
    <w:rsid w:val="006B1897"/>
    <w:rsid w:val="00765824"/>
    <w:rsid w:val="007A6E4D"/>
    <w:rsid w:val="00866C63"/>
    <w:rsid w:val="008A5D3B"/>
    <w:rsid w:val="00924630"/>
    <w:rsid w:val="00B71660"/>
    <w:rsid w:val="00C11558"/>
    <w:rsid w:val="00C14609"/>
    <w:rsid w:val="00D807F3"/>
    <w:rsid w:val="00E3021D"/>
    <w:rsid w:val="00E67C11"/>
    <w:rsid w:val="00FE6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AC23A"/>
  <w15:chartTrackingRefBased/>
  <w15:docId w15:val="{B78646CC-080C-433E-A576-9375C94B0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62E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2E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2E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2E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2E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2E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2E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2E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2E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E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2E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2E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2E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2E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2E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2E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2E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2E54"/>
    <w:rPr>
      <w:rFonts w:eastAsiaTheme="majorEastAsia" w:cstheme="majorBidi"/>
      <w:color w:val="272727" w:themeColor="text1" w:themeTint="D8"/>
    </w:rPr>
  </w:style>
  <w:style w:type="paragraph" w:styleId="Title">
    <w:name w:val="Title"/>
    <w:basedOn w:val="Normal"/>
    <w:next w:val="Normal"/>
    <w:link w:val="TitleChar"/>
    <w:uiPriority w:val="10"/>
    <w:qFormat/>
    <w:rsid w:val="00062E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E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2E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2E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2E54"/>
    <w:pPr>
      <w:spacing w:before="160"/>
      <w:jc w:val="center"/>
    </w:pPr>
    <w:rPr>
      <w:i/>
      <w:iCs/>
      <w:color w:val="404040" w:themeColor="text1" w:themeTint="BF"/>
    </w:rPr>
  </w:style>
  <w:style w:type="character" w:customStyle="1" w:styleId="QuoteChar">
    <w:name w:val="Quote Char"/>
    <w:basedOn w:val="DefaultParagraphFont"/>
    <w:link w:val="Quote"/>
    <w:uiPriority w:val="29"/>
    <w:rsid w:val="00062E54"/>
    <w:rPr>
      <w:i/>
      <w:iCs/>
      <w:color w:val="404040" w:themeColor="text1" w:themeTint="BF"/>
    </w:rPr>
  </w:style>
  <w:style w:type="paragraph" w:styleId="ListParagraph">
    <w:name w:val="List Paragraph"/>
    <w:basedOn w:val="Normal"/>
    <w:uiPriority w:val="34"/>
    <w:qFormat/>
    <w:rsid w:val="00062E54"/>
    <w:pPr>
      <w:ind w:left="720"/>
      <w:contextualSpacing/>
    </w:pPr>
  </w:style>
  <w:style w:type="character" w:styleId="IntenseEmphasis">
    <w:name w:val="Intense Emphasis"/>
    <w:basedOn w:val="DefaultParagraphFont"/>
    <w:uiPriority w:val="21"/>
    <w:qFormat/>
    <w:rsid w:val="00062E54"/>
    <w:rPr>
      <w:i/>
      <w:iCs/>
      <w:color w:val="0F4761" w:themeColor="accent1" w:themeShade="BF"/>
    </w:rPr>
  </w:style>
  <w:style w:type="paragraph" w:styleId="IntenseQuote">
    <w:name w:val="Intense Quote"/>
    <w:basedOn w:val="Normal"/>
    <w:next w:val="Normal"/>
    <w:link w:val="IntenseQuoteChar"/>
    <w:uiPriority w:val="30"/>
    <w:qFormat/>
    <w:rsid w:val="00062E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2E54"/>
    <w:rPr>
      <w:i/>
      <w:iCs/>
      <w:color w:val="0F4761" w:themeColor="accent1" w:themeShade="BF"/>
    </w:rPr>
  </w:style>
  <w:style w:type="character" w:styleId="IntenseReference">
    <w:name w:val="Intense Reference"/>
    <w:basedOn w:val="DefaultParagraphFont"/>
    <w:uiPriority w:val="32"/>
    <w:qFormat/>
    <w:rsid w:val="00062E54"/>
    <w:rPr>
      <w:b/>
      <w:bCs/>
      <w:smallCaps/>
      <w:color w:val="0F4761" w:themeColor="accent1" w:themeShade="BF"/>
      <w:spacing w:val="5"/>
    </w:rPr>
  </w:style>
  <w:style w:type="paragraph" w:styleId="NormalWeb">
    <w:name w:val="Normal (Web)"/>
    <w:basedOn w:val="Normal"/>
    <w:uiPriority w:val="99"/>
    <w:semiHidden/>
    <w:unhideWhenUsed/>
    <w:rsid w:val="00275C9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275C99"/>
    <w:rPr>
      <w:color w:val="467886" w:themeColor="hyperlink"/>
      <w:u w:val="single"/>
    </w:rPr>
  </w:style>
  <w:style w:type="character" w:customStyle="1" w:styleId="UnresolvedMention">
    <w:name w:val="Unresolved Mention"/>
    <w:basedOn w:val="DefaultParagraphFont"/>
    <w:uiPriority w:val="99"/>
    <w:semiHidden/>
    <w:unhideWhenUsed/>
    <w:rsid w:val="00275C99"/>
    <w:rPr>
      <w:color w:val="605E5C"/>
      <w:shd w:val="clear" w:color="auto" w:fill="E1DFDD"/>
    </w:rPr>
  </w:style>
  <w:style w:type="paragraph" w:styleId="BalloonText">
    <w:name w:val="Balloon Text"/>
    <w:basedOn w:val="Normal"/>
    <w:link w:val="BalloonTextChar"/>
    <w:uiPriority w:val="99"/>
    <w:semiHidden/>
    <w:unhideWhenUsed/>
    <w:rsid w:val="00092C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2C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50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aff@wblibrar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aff@wblibrary.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Forms,%20Brochures,%20Bookmarks,%20Labels\Letterhead%20and%20Fax%20Covers\Wells-Branch-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Wells-Branch-Letterhead</Template>
  <TotalTime>0</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Donita Ward</cp:lastModifiedBy>
  <cp:revision>2</cp:revision>
  <cp:lastPrinted>2026-07-28T17:01:00Z</cp:lastPrinted>
  <dcterms:created xsi:type="dcterms:W3CDTF">2026-07-28T20:12:00Z</dcterms:created>
  <dcterms:modified xsi:type="dcterms:W3CDTF">2026-07-28T20:12:00Z</dcterms:modified>
</cp:coreProperties>
</file>